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916823372"/>
        <w:docPartObj>
          <w:docPartGallery w:val="Cover Pages"/>
          <w:docPartUnique/>
        </w:docPartObj>
      </w:sdtPr>
      <w:sdtEndPr>
        <w:rPr>
          <w:lang w:val="nb-NO"/>
        </w:rPr>
      </w:sdtEndPr>
      <w:sdtContent>
        <w:p w14:paraId="46934E58" w14:textId="77777777" w:rsidR="00E02C4E" w:rsidRDefault="00E02C4E">
          <w:r>
            <w:rPr>
              <w:noProof/>
              <w:lang w:eastAsia="nn-NO"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681D155A" wp14:editId="3EC91CB3">
                    <wp:simplePos x="0" y="0"/>
                    <wp:positionH relativeFrom="column">
                      <wp:posOffset>1109980</wp:posOffset>
                    </wp:positionH>
                    <wp:positionV relativeFrom="paragraph">
                      <wp:posOffset>243204</wp:posOffset>
                    </wp:positionV>
                    <wp:extent cx="5169535" cy="1000125"/>
                    <wp:effectExtent l="0" t="0" r="0" b="0"/>
                    <wp:wrapNone/>
                    <wp:docPr id="350" name="Tekstboks 350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5169535" cy="1000125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CF1B2A0" w14:textId="77777777" w:rsidR="00E02C4E" w:rsidRPr="00CD54FF" w:rsidRDefault="00E02C4E" w:rsidP="0009518E">
                                <w:pPr>
                                  <w:jc w:val="right"/>
                                  <w:rPr>
                                    <w:rFonts w:eastAsiaTheme="majorEastAsia" w:cs="Arial"/>
                                    <w:b/>
                                    <w:sz w:val="56"/>
                                    <w:szCs w:val="72"/>
                                  </w:rPr>
                                </w:pPr>
                                <w:r>
                                  <w:rPr>
                                    <w:rFonts w:eastAsiaTheme="majorEastAsia" w:cs="Arial"/>
                                    <w:b/>
                                    <w:sz w:val="56"/>
                                    <w:szCs w:val="72"/>
                                  </w:rPr>
                                  <w:t>Mal for søknad om reguleringsend</w:t>
                                </w:r>
                                <w:r w:rsidR="00A24FA8">
                                  <w:rPr>
                                    <w:rFonts w:eastAsiaTheme="majorEastAsia" w:cs="Arial"/>
                                    <w:b/>
                                    <w:sz w:val="56"/>
                                    <w:szCs w:val="72"/>
                                  </w:rPr>
                                  <w:t>r</w:t>
                                </w:r>
                                <w:r>
                                  <w:rPr>
                                    <w:rFonts w:eastAsiaTheme="majorEastAsia" w:cs="Arial"/>
                                    <w:b/>
                                    <w:sz w:val="56"/>
                                    <w:szCs w:val="72"/>
                                  </w:rPr>
                                  <w:t>ing</w:t>
                                </w:r>
                              </w:p>
                              <w:p w14:paraId="3F5E7A11" w14:textId="77777777" w:rsidR="00E02C4E" w:rsidRPr="0039370F" w:rsidRDefault="00E02C4E" w:rsidP="0009518E">
                                <w:pPr>
                                  <w:jc w:val="right"/>
                                  <w:rPr>
                                    <w:rFonts w:cs="Arial"/>
                                    <w:color w:val="FFFFFF" w:themeColor="background1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681D155A" id="_x0000_t202" coordsize="21600,21600" o:spt="202" path="m,l,21600r21600,l21600,xe">
                    <v:stroke joinstyle="miter"/>
                    <v:path gradientshapeok="t" o:connecttype="rect"/>
                  </v:shapetype>
                  <v:shape id="Tekstboks 350" o:spid="_x0000_s1026" type="#_x0000_t202" style="position:absolute;margin-left:87.4pt;margin-top:19.15pt;width:407.05pt;height:78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" filled="f" stroked="f">
                    <v:textbox>
                      <w:txbxContent>
                        <w:p w14:paraId="5CF1B2A0" w14:textId="77777777" w:rsidR="00E02C4E" w:rsidRPr="00CD54FF" w:rsidRDefault="00E02C4E" w:rsidP="0009518E">
                          <w:pPr>
                            <w:jc w:val="right"/>
                            <w:rPr>
                              <w:rFonts w:eastAsiaTheme="majorEastAsia" w:cs="Arial"/>
                              <w:b/>
                              <w:sz w:val="56"/>
                              <w:szCs w:val="72"/>
                            </w:rPr>
                          </w:pPr>
                          <w:r>
                            <w:rPr>
                              <w:rFonts w:eastAsiaTheme="majorEastAsia" w:cs="Arial"/>
                              <w:b/>
                              <w:sz w:val="56"/>
                              <w:szCs w:val="72"/>
                            </w:rPr>
                            <w:t>Mal for søknad om reguleringsend</w:t>
                          </w:r>
                          <w:r w:rsidR="00A24FA8">
                            <w:rPr>
                              <w:rFonts w:eastAsiaTheme="majorEastAsia" w:cs="Arial"/>
                              <w:b/>
                              <w:sz w:val="56"/>
                              <w:szCs w:val="72"/>
                            </w:rPr>
                            <w:t>r</w:t>
                          </w:r>
                          <w:r>
                            <w:rPr>
                              <w:rFonts w:eastAsiaTheme="majorEastAsia" w:cs="Arial"/>
                              <w:b/>
                              <w:sz w:val="56"/>
                              <w:szCs w:val="72"/>
                            </w:rPr>
                            <w:t>ing</w:t>
                          </w:r>
                        </w:p>
                        <w:p w14:paraId="3F5E7A11" w14:textId="77777777" w:rsidR="00E02C4E" w:rsidRPr="0039370F" w:rsidRDefault="00E02C4E" w:rsidP="0009518E">
                          <w:pPr>
                            <w:jc w:val="right"/>
                            <w:rPr>
                              <w:rFonts w:cs="Arial"/>
                              <w:color w:val="FFFFFF" w:themeColor="background1"/>
                            </w:rPr>
                          </w:pPr>
                        </w:p>
                      </w:txbxContent>
                    </v:textbox>
                  </v:shape>
                </w:pict>
              </mc:Fallback>
            </mc:AlternateContent>
          </w:r>
        </w:p>
        <w:p w14:paraId="1C317098" w14:textId="77777777" w:rsidR="00E02C4E" w:rsidRPr="00B77C98" w:rsidRDefault="00285EF1">
          <w:pPr>
            <w:rPr>
              <w:rFonts w:asciiTheme="majorHAnsi" w:eastAsiaTheme="majorEastAsia" w:hAnsiTheme="majorHAnsi" w:cstheme="majorBidi"/>
              <w:sz w:val="72"/>
              <w:szCs w:val="72"/>
            </w:rPr>
          </w:pPr>
          <w:r>
            <w:rPr>
              <w:noProof/>
              <w:lang w:eastAsia="nn-NO"/>
            </w:rPr>
            <w:drawing>
              <wp:inline distT="0" distB="0" distL="0" distR="0" wp14:anchorId="445ED44C" wp14:editId="05033637">
                <wp:extent cx="679450" cy="857250"/>
                <wp:effectExtent l="0" t="0" r="6350" b="0"/>
                <wp:docPr id="1" name="Bilde 1" descr="KommunevÃ¥penMindre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KommunevÃ¥penMindre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79450" cy="857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2FB93CE7" w14:textId="77777777" w:rsidR="00E02C4E" w:rsidRDefault="00E02C4E">
          <w:r>
            <w:rPr>
              <w:noProof/>
              <w:lang w:eastAsia="nn-NO"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67437DD9" wp14:editId="233FCB92">
                    <wp:simplePos x="0" y="0"/>
                    <wp:positionH relativeFrom="column">
                      <wp:posOffset>1109980</wp:posOffset>
                    </wp:positionH>
                    <wp:positionV relativeFrom="paragraph">
                      <wp:posOffset>225425</wp:posOffset>
                    </wp:positionV>
                    <wp:extent cx="5169535" cy="456565"/>
                    <wp:effectExtent l="0" t="0" r="0" b="635"/>
                    <wp:wrapNone/>
                    <wp:docPr id="349" name="Tekstboks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5169535" cy="456565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2004C7E" w14:textId="77777777" w:rsidR="00E02C4E" w:rsidRPr="004C4F1A" w:rsidRDefault="00E02C4E" w:rsidP="00285EF1">
                                <w:pPr>
                                  <w:pStyle w:val="Overskrift2"/>
                                  <w:jc w:val="right"/>
                                </w:pPr>
                                <w:r w:rsidRPr="008B7FCC">
                                  <w:t xml:space="preserve">Sist oppdatert </w:t>
                                </w:r>
                                <w:r w:rsidR="001D4C48">
                                  <w:t>24.08.2020</w:t>
                                </w:r>
                              </w:p>
                              <w:p w14:paraId="20835EE2" w14:textId="77777777" w:rsidR="00E02C4E" w:rsidRPr="0039370F" w:rsidRDefault="00E02C4E" w:rsidP="00285EF1">
                                <w:pPr>
                                  <w:pStyle w:val="Overskrift2"/>
                                  <w:jc w:val="right"/>
                                  <w:rPr>
                                    <w:color w:val="FFFFFF" w:themeColor="background1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67437DD9" id="Tekstboks 2" o:spid="_x0000_s1027" type="#_x0000_t202" style="position:absolute;margin-left:87.4pt;margin-top:17.75pt;width:407.05pt;height:35.9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" filled="f" stroked="f">
                    <v:textbox>
                      <w:txbxContent>
                        <w:p w14:paraId="42004C7E" w14:textId="77777777" w:rsidR="00E02C4E" w:rsidRPr="004C4F1A" w:rsidRDefault="00E02C4E" w:rsidP="00285EF1">
                          <w:pPr>
                            <w:pStyle w:val="Overskrift2"/>
                            <w:jc w:val="right"/>
                          </w:pPr>
                          <w:r w:rsidRPr="008B7FCC">
                            <w:t xml:space="preserve">Sist oppdatert </w:t>
                          </w:r>
                          <w:r w:rsidR="001D4C48">
                            <w:t>24.08.2020</w:t>
                          </w:r>
                        </w:p>
                        <w:p w14:paraId="20835EE2" w14:textId="77777777" w:rsidR="00E02C4E" w:rsidRPr="0039370F" w:rsidRDefault="00E02C4E" w:rsidP="00285EF1">
                          <w:pPr>
                            <w:pStyle w:val="Overskrift2"/>
                            <w:jc w:val="right"/>
                            <w:rPr>
                              <w:color w:val="FFFFFF" w:themeColor="background1"/>
                            </w:rPr>
                          </w:pPr>
                        </w:p>
                      </w:txbxContent>
                    </v:textbox>
                  </v:shape>
                </w:pict>
              </mc:Fallback>
            </mc:AlternateContent>
          </w:r>
        </w:p>
        <w:p w14:paraId="706240E8" w14:textId="77777777" w:rsidR="00E02C4E" w:rsidRDefault="00E02C4E"/>
        <w:p w14:paraId="04610011" w14:textId="77777777" w:rsidR="00E02C4E" w:rsidRDefault="00285EF1">
          <w:pPr>
            <w:rPr>
              <w:lang w:val="nb-NO"/>
            </w:rPr>
          </w:pPr>
          <w:r>
            <w:rPr>
              <w:noProof/>
              <w:lang w:eastAsia="nn-NO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61715C6E" wp14:editId="54F3D13C">
                    <wp:simplePos x="0" y="0"/>
                    <wp:positionH relativeFrom="page">
                      <wp:posOffset>2959100</wp:posOffset>
                    </wp:positionH>
                    <wp:positionV relativeFrom="page">
                      <wp:posOffset>2233295</wp:posOffset>
                    </wp:positionV>
                    <wp:extent cx="1619250" cy="2289810"/>
                    <wp:effectExtent l="0" t="0" r="0" b="0"/>
                    <wp:wrapNone/>
                    <wp:docPr id="351" name="Rektangel 351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spect="1"/>
                          </wps:cNvSpPr>
                          <wps:spPr>
                            <a:xfrm>
                              <a:off x="0" y="0"/>
                              <a:ext cx="1619250" cy="2289810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rect w14:anchorId="192ED2B7" id="Rektangel 351" o:spid="_x0000_s1026" style="position:absolute;margin-left:233pt;margin-top:175.85pt;width:127.5pt;height:180.3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" fillcolor="white [3212]" stroked="f" strokeweight="2pt">
                    <v:path arrowok="t"/>
                    <o:lock v:ext="edit" aspectratio="t"/>
                    <w10:wrap anchorx="page" anchory="page"/>
                  </v:rect>
                </w:pict>
              </mc:Fallback>
            </mc:AlternateContent>
          </w:r>
          <w:r w:rsidR="00E02C4E">
            <w:rPr>
              <w:noProof/>
              <w:lang w:eastAsia="nn-NO"/>
            </w:rPr>
            <mc:AlternateContent>
              <mc:Choice Requires="wps">
                <w:drawing>
                  <wp:anchor distT="0" distB="0" distL="114300" distR="114300" simplePos="0" relativeHeight="251663360" behindDoc="0" locked="0" layoutInCell="1" allowOverlap="1" wp14:anchorId="28AECC81" wp14:editId="54E8454E">
                    <wp:simplePos x="0" y="0"/>
                    <wp:positionH relativeFrom="column">
                      <wp:posOffset>395605</wp:posOffset>
                    </wp:positionH>
                    <wp:positionV relativeFrom="paragraph">
                      <wp:posOffset>245110</wp:posOffset>
                    </wp:positionV>
                    <wp:extent cx="5048250" cy="1403985"/>
                    <wp:effectExtent l="0" t="0" r="19050" b="17145"/>
                    <wp:wrapNone/>
                    <wp:docPr id="307" name="Tekstboks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5048250" cy="140398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C745F8B" w14:textId="77777777" w:rsidR="00E02C4E" w:rsidRPr="003E765B" w:rsidRDefault="00E02C4E">
                                <w:pPr>
                                  <w:rPr>
                                    <w:color w:val="7F7F7F" w:themeColor="text1" w:themeTint="80"/>
                                  </w:rPr>
                                </w:pPr>
                                <w:r>
                                  <w:t xml:space="preserve">Denne malen viser korleis ein søknad om mindre reguleringsendring skal utformast og kva den skal innehalda. Dokumentet skal fungera som ei sjekkliste for forslagstillar/konsulent, og viser til aktuelle tema som må vurderast ved gjennomføring av ei mindre reguleringsendring.  </w:t>
                                </w:r>
                                <w:r w:rsidR="003E765B" w:rsidRPr="003E765B">
                                  <w:rPr>
                                    <w:color w:val="7F7F7F" w:themeColor="text1" w:themeTint="80"/>
                                  </w:rPr>
                                  <w:t>Grå tekst</w:t>
                                </w:r>
                                <w:r w:rsidR="003E765B">
                                  <w:rPr>
                                    <w:color w:val="7F7F7F" w:themeColor="text1" w:themeTint="80"/>
                                  </w:rPr>
                                  <w:t xml:space="preserve"> i dokumentet</w:t>
                                </w:r>
                                <w:r w:rsidR="003E765B" w:rsidRPr="003E765B">
                                  <w:rPr>
                                    <w:color w:val="7F7F7F" w:themeColor="text1" w:themeTint="80"/>
                                  </w:rPr>
                                  <w:t xml:space="preserve"> er døme </w:t>
                                </w:r>
                                <w:r w:rsidR="00F02386">
                                  <w:rPr>
                                    <w:color w:val="7F7F7F" w:themeColor="text1" w:themeTint="80"/>
                                  </w:rPr>
                                  <w:t xml:space="preserve"> på </w:t>
                                </w:r>
                                <w:r w:rsidR="003E765B">
                                  <w:rPr>
                                    <w:color w:val="7F7F7F" w:themeColor="text1" w:themeTint="80"/>
                                  </w:rPr>
                                  <w:t>formuleringar</w:t>
                                </w:r>
                                <w:r w:rsidR="003E765B" w:rsidRPr="003E765B">
                                  <w:rPr>
                                    <w:color w:val="7F7F7F" w:themeColor="text1" w:themeTint="80"/>
                                  </w:rPr>
                                  <w:t xml:space="preserve"> eller </w:t>
                                </w:r>
                                <w:r w:rsidR="00F02386">
                                  <w:rPr>
                                    <w:color w:val="7F7F7F" w:themeColor="text1" w:themeTint="80"/>
                                  </w:rPr>
                                  <w:t>informasjon og vurderingar</w:t>
                                </w:r>
                                <w:r w:rsidR="003E765B" w:rsidRPr="003E765B">
                                  <w:rPr>
                                    <w:color w:val="7F7F7F" w:themeColor="text1" w:themeTint="80"/>
                                  </w:rPr>
                                  <w:t xml:space="preserve"> som må </w:t>
                                </w:r>
                                <w:r w:rsidR="003E765B">
                                  <w:rPr>
                                    <w:color w:val="7F7F7F" w:themeColor="text1" w:themeTint="80"/>
                                  </w:rPr>
                                  <w:t>inn i søknaden</w:t>
                                </w:r>
                                <w:r w:rsidR="003E765B" w:rsidRPr="003E765B">
                                  <w:rPr>
                                    <w:color w:val="7F7F7F" w:themeColor="text1" w:themeTint="80"/>
                                  </w:rPr>
                                  <w:t>.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20000</wp14:pctHeight>
                    </wp14:sizeRelV>
                  </wp:anchor>
                </w:drawing>
              </mc:Choice>
              <mc:Fallback>
                <w:pict>
                  <v:shape w14:anchorId="28AECC81" id="_x0000_s1028" type="#_x0000_t202" style="position:absolute;margin-left:31.15pt;margin-top:19.3pt;width:397.5pt;height:110.55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">
                    <v:textbox style="mso-fit-shape-to-text:t">
                      <w:txbxContent>
                        <w:p w14:paraId="0C745F8B" w14:textId="77777777" w:rsidR="00E02C4E" w:rsidRPr="003E765B" w:rsidRDefault="00E02C4E">
                          <w:pPr>
                            <w:rPr>
                              <w:color w:val="7F7F7F" w:themeColor="text1" w:themeTint="80"/>
                            </w:rPr>
                          </w:pPr>
                          <w:r>
                            <w:t xml:space="preserve">Denne malen viser korleis ein søknad om mindre reguleringsendring skal utformast og kva den skal innehalda. Dokumentet skal fungera som ei sjekkliste for forslagstillar/konsulent, og viser til aktuelle tema som må vurderast ved gjennomføring av ei mindre reguleringsendring.  </w:t>
                          </w:r>
                          <w:r w:rsidR="003E765B" w:rsidRPr="003E765B">
                            <w:rPr>
                              <w:color w:val="7F7F7F" w:themeColor="text1" w:themeTint="80"/>
                            </w:rPr>
                            <w:t>Grå tekst</w:t>
                          </w:r>
                          <w:r w:rsidR="003E765B">
                            <w:rPr>
                              <w:color w:val="7F7F7F" w:themeColor="text1" w:themeTint="80"/>
                            </w:rPr>
                            <w:t xml:space="preserve"> i dokumentet</w:t>
                          </w:r>
                          <w:r w:rsidR="003E765B" w:rsidRPr="003E765B">
                            <w:rPr>
                              <w:color w:val="7F7F7F" w:themeColor="text1" w:themeTint="80"/>
                            </w:rPr>
                            <w:t xml:space="preserve"> er døme </w:t>
                          </w:r>
                          <w:r w:rsidR="00F02386">
                            <w:rPr>
                              <w:color w:val="7F7F7F" w:themeColor="text1" w:themeTint="80"/>
                            </w:rPr>
                            <w:t xml:space="preserve"> på </w:t>
                          </w:r>
                          <w:r w:rsidR="003E765B">
                            <w:rPr>
                              <w:color w:val="7F7F7F" w:themeColor="text1" w:themeTint="80"/>
                            </w:rPr>
                            <w:t>formuleringar</w:t>
                          </w:r>
                          <w:r w:rsidR="003E765B" w:rsidRPr="003E765B">
                            <w:rPr>
                              <w:color w:val="7F7F7F" w:themeColor="text1" w:themeTint="80"/>
                            </w:rPr>
                            <w:t xml:space="preserve"> eller </w:t>
                          </w:r>
                          <w:r w:rsidR="00F02386">
                            <w:rPr>
                              <w:color w:val="7F7F7F" w:themeColor="text1" w:themeTint="80"/>
                            </w:rPr>
                            <w:t>informasjon og vurderingar</w:t>
                          </w:r>
                          <w:r w:rsidR="003E765B" w:rsidRPr="003E765B">
                            <w:rPr>
                              <w:color w:val="7F7F7F" w:themeColor="text1" w:themeTint="80"/>
                            </w:rPr>
                            <w:t xml:space="preserve"> som må </w:t>
                          </w:r>
                          <w:r w:rsidR="003E765B">
                            <w:rPr>
                              <w:color w:val="7F7F7F" w:themeColor="text1" w:themeTint="80"/>
                            </w:rPr>
                            <w:t>inn i søknaden</w:t>
                          </w:r>
                          <w:r w:rsidR="003E765B" w:rsidRPr="003E765B">
                            <w:rPr>
                              <w:color w:val="7F7F7F" w:themeColor="text1" w:themeTint="80"/>
                            </w:rPr>
                            <w:t>.</w:t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  <w:r w:rsidR="00E02C4E">
            <w:rPr>
              <w:lang w:val="nb-NO"/>
            </w:rPr>
            <w:br w:type="page"/>
          </w:r>
        </w:p>
      </w:sdtContent>
    </w:sdt>
    <w:p w14:paraId="184C425A" w14:textId="77777777" w:rsidR="00361C26" w:rsidRDefault="00E02C4E" w:rsidP="00E02C4E">
      <w:pPr>
        <w:pStyle w:val="Overskrift1"/>
        <w:numPr>
          <w:ilvl w:val="0"/>
          <w:numId w:val="3"/>
        </w:numPr>
      </w:pPr>
      <w:r w:rsidRPr="00E02C4E">
        <w:lastRenderedPageBreak/>
        <w:t xml:space="preserve">Samandrag av endringa </w:t>
      </w:r>
    </w:p>
    <w:p w14:paraId="409A36AF" w14:textId="77777777" w:rsidR="00E02C4E" w:rsidRPr="00E02C4E" w:rsidRDefault="00E02C4E" w:rsidP="00E02C4E"/>
    <w:p w14:paraId="7730B60E" w14:textId="1BB7D268" w:rsidR="00E02C4E" w:rsidRPr="00D94930" w:rsidRDefault="00E02C4E" w:rsidP="00E02C4E">
      <w:pPr>
        <w:autoSpaceDE w:val="0"/>
        <w:autoSpaceDN w:val="0"/>
        <w:adjustRightInd w:val="0"/>
        <w:spacing w:after="0" w:line="240" w:lineRule="auto"/>
        <w:ind w:left="357"/>
        <w:rPr>
          <w:rFonts w:eastAsia="Times New Roman" w:cstheme="minorHAnsi"/>
          <w:i/>
          <w:lang w:eastAsia="nb-NO"/>
        </w:rPr>
      </w:pPr>
      <w:r w:rsidRPr="00D94930">
        <w:rPr>
          <w:rFonts w:eastAsia="Times New Roman" w:cstheme="minorHAnsi"/>
          <w:i/>
          <w:lang w:eastAsia="nb-NO"/>
        </w:rPr>
        <w:t>Utsnitt av gjeldande plan:</w:t>
      </w:r>
      <w:r w:rsidRPr="00D94930">
        <w:rPr>
          <w:rFonts w:eastAsia="Times New Roman" w:cstheme="minorHAnsi"/>
          <w:i/>
          <w:lang w:eastAsia="nb-NO"/>
        </w:rPr>
        <w:tab/>
      </w:r>
      <w:r w:rsidRPr="00D94930">
        <w:rPr>
          <w:rFonts w:eastAsia="Times New Roman" w:cstheme="minorHAnsi"/>
          <w:i/>
          <w:lang w:eastAsia="nb-NO"/>
        </w:rPr>
        <w:tab/>
      </w:r>
      <w:r w:rsidRPr="00D94930">
        <w:rPr>
          <w:rFonts w:eastAsia="Times New Roman" w:cstheme="minorHAnsi"/>
          <w:i/>
          <w:lang w:eastAsia="nb-NO"/>
        </w:rPr>
        <w:tab/>
        <w:t xml:space="preserve">   </w:t>
      </w:r>
      <w:r w:rsidR="00D94930">
        <w:rPr>
          <w:rFonts w:eastAsia="Times New Roman" w:cstheme="minorHAnsi"/>
          <w:i/>
          <w:lang w:eastAsia="nb-NO"/>
        </w:rPr>
        <w:tab/>
      </w:r>
      <w:r w:rsidR="00D94930">
        <w:rPr>
          <w:rFonts w:eastAsia="Times New Roman" w:cstheme="minorHAnsi"/>
          <w:i/>
          <w:lang w:eastAsia="nb-NO"/>
        </w:rPr>
        <w:tab/>
      </w:r>
      <w:r w:rsidRPr="00D94930">
        <w:rPr>
          <w:rFonts w:eastAsia="Times New Roman" w:cstheme="minorHAnsi"/>
          <w:i/>
          <w:lang w:eastAsia="nb-NO"/>
        </w:rPr>
        <w:t>Endringar</w:t>
      </w:r>
      <w:r w:rsidR="00D94930">
        <w:rPr>
          <w:rFonts w:eastAsia="Times New Roman" w:cstheme="minorHAnsi"/>
          <w:i/>
          <w:lang w:eastAsia="nb-NO"/>
        </w:rPr>
        <w:t xml:space="preserve"> i plankartet</w:t>
      </w:r>
      <w:r w:rsidRPr="00D94930">
        <w:rPr>
          <w:rFonts w:eastAsia="Times New Roman" w:cstheme="minorHAnsi"/>
          <w:i/>
          <w:lang w:eastAsia="nb-NO"/>
        </w:rPr>
        <w:t>:</w:t>
      </w:r>
    </w:p>
    <w:p w14:paraId="22C5392A" w14:textId="3E0020AC" w:rsidR="00E02C4E" w:rsidRPr="00E02C4E" w:rsidRDefault="00E02C4E" w:rsidP="00E02C4E">
      <w:pPr>
        <w:autoSpaceDE w:val="0"/>
        <w:autoSpaceDN w:val="0"/>
        <w:adjustRightInd w:val="0"/>
        <w:spacing w:after="0" w:line="240" w:lineRule="auto"/>
        <w:ind w:left="357"/>
        <w:jc w:val="center"/>
        <w:rPr>
          <w:rFonts w:ascii="Times New Roman" w:eastAsia="Times New Roman" w:hAnsi="Times New Roman" w:cs="Times New Roman"/>
          <w:sz w:val="24"/>
          <w:szCs w:val="24"/>
          <w:lang w:eastAsia="nb-NO"/>
        </w:rPr>
      </w:pPr>
    </w:p>
    <w:p w14:paraId="032EC053" w14:textId="25F2378F" w:rsidR="00E02C4E" w:rsidRPr="00ED40E6" w:rsidRDefault="00754D79" w:rsidP="00E02C4E">
      <w:pPr>
        <w:autoSpaceDE w:val="0"/>
        <w:autoSpaceDN w:val="0"/>
        <w:adjustRightInd w:val="0"/>
        <w:spacing w:after="0" w:line="240" w:lineRule="auto"/>
        <w:ind w:left="357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eastAsia="nb-NO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nn-NO"/>
        </w:rPr>
        <mc:AlternateContent>
          <mc:Choice Requires="wps">
            <w:drawing>
              <wp:anchor distT="0" distB="0" distL="114300" distR="114300" simplePos="0" relativeHeight="251677696" behindDoc="1" locked="0" layoutInCell="1" allowOverlap="1" wp14:anchorId="00E8D88B" wp14:editId="1A8BE1CB">
                <wp:simplePos x="0" y="0"/>
                <wp:positionH relativeFrom="column">
                  <wp:posOffset>1378903</wp:posOffset>
                </wp:positionH>
                <wp:positionV relativeFrom="paragraph">
                  <wp:posOffset>56039</wp:posOffset>
                </wp:positionV>
                <wp:extent cx="1397000" cy="485775"/>
                <wp:effectExtent l="0" t="0" r="12700" b="466725"/>
                <wp:wrapThrough wrapText="bothSides">
                  <wp:wrapPolygon edited="0">
                    <wp:start x="0" y="0"/>
                    <wp:lineTo x="0" y="22871"/>
                    <wp:lineTo x="2651" y="27106"/>
                    <wp:lineTo x="2356" y="41506"/>
                    <wp:lineTo x="3829" y="41506"/>
                    <wp:lineTo x="8247" y="27106"/>
                    <wp:lineTo x="21502" y="22871"/>
                    <wp:lineTo x="21502" y="0"/>
                    <wp:lineTo x="0" y="0"/>
                  </wp:wrapPolygon>
                </wp:wrapThrough>
                <wp:docPr id="3" name="Bildeforklaring formet som et rektangel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97000" cy="485775"/>
                        </a:xfrm>
                        <a:prstGeom prst="wedgeRectCallout">
                          <a:avLst>
                            <a:gd name="adj1" fmla="val -35506"/>
                            <a:gd name="adj2" fmla="val 132719"/>
                          </a:avLst>
                        </a:prstGeom>
                        <a:solidFill>
                          <a:srgbClr val="FFFF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7E2EB32" w14:textId="77777777" w:rsidR="00754D79" w:rsidRPr="0022008E" w:rsidRDefault="00754D79" w:rsidP="00754D79">
                            <w:pPr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</w:pPr>
                            <w:r w:rsidRPr="0022008E"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  <w:t xml:space="preserve">Alle endringar i kartet må komma fram av søknaden.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0E8D88B" id="_x0000_t61" coordsize="21600,21600" o:spt="61" adj="1350,25920" path="m,l0@8@12@24,0@9,,21600@6,21600@15@27@7,21600,21600,21600,21600@9@18@30,21600@8,21600,0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/>
                <v:handles>
                  <v:h position="#0,#1"/>
                </v:handles>
              </v:shapetype>
              <v:shape id="Bildeforklaring formet som et rektangel 3" o:spid="_x0000_s1029" type="#_x0000_t61" style="position:absolute;left:0;text-align:left;margin-left:108.6pt;margin-top:4.4pt;width:110pt;height:38.25pt;z-index:-251638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" adj="3131,39467" fillcolor="#ffc">
                <v:textbox>
                  <w:txbxContent>
                    <w:p w14:paraId="07E2EB32" w14:textId="77777777" w:rsidR="00754D79" w:rsidRPr="0022008E" w:rsidRDefault="00754D79" w:rsidP="00754D79">
                      <w:pPr>
                        <w:rPr>
                          <w:rFonts w:ascii="Verdana" w:hAnsi="Verdana"/>
                          <w:sz w:val="16"/>
                          <w:szCs w:val="16"/>
                        </w:rPr>
                      </w:pPr>
                      <w:r w:rsidRPr="0022008E">
                        <w:rPr>
                          <w:rFonts w:ascii="Verdana" w:hAnsi="Verdana"/>
                          <w:sz w:val="16"/>
                          <w:szCs w:val="16"/>
                        </w:rPr>
                        <w:t xml:space="preserve">Alle endringar i kartet må komma fram av søknaden. 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 w:rsidR="0022008E">
        <w:rPr>
          <w:rFonts w:ascii="Times New Roman" w:eastAsia="Times New Roman" w:hAnsi="Times New Roman" w:cs="Times New Roman"/>
          <w:noProof/>
          <w:sz w:val="24"/>
          <w:szCs w:val="24"/>
          <w:lang w:eastAsia="nn-NO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F38430B" wp14:editId="30730A20">
                <wp:simplePos x="0" y="0"/>
                <wp:positionH relativeFrom="column">
                  <wp:posOffset>107474</wp:posOffset>
                </wp:positionH>
                <wp:positionV relativeFrom="paragraph">
                  <wp:posOffset>106045</wp:posOffset>
                </wp:positionV>
                <wp:extent cx="2278856" cy="1478439"/>
                <wp:effectExtent l="0" t="0" r="7620" b="7620"/>
                <wp:wrapNone/>
                <wp:docPr id="7" name="Rektangel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78856" cy="1478439"/>
                        </a:xfrm>
                        <a:prstGeom prst="rect">
                          <a:avLst/>
                        </a:prstGeom>
                        <a:blipFill>
                          <a:blip r:embed="rId7"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835AD55" w14:textId="55972717" w:rsidR="00E37315" w:rsidRPr="00E37315" w:rsidRDefault="00E37315" w:rsidP="00E37315">
                            <w:pPr>
                              <w:jc w:val="center"/>
                              <w:rPr>
                                <w:lang w:val="nb-NO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F38430B" id="Rektangel 7" o:spid="_x0000_s1030" style="position:absolute;left:0;text-align:left;margin-left:8.45pt;margin-top:8.35pt;width:179.45pt;height:116.4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" stroked="f" strokeweight="2pt">
                <v:fill r:id="rId8" o:title="" recolor="t" rotate="t" type="frame"/>
                <v:textbox>
                  <w:txbxContent>
                    <w:p w14:paraId="1835AD55" w14:textId="55972717" w:rsidR="00E37315" w:rsidRPr="00E37315" w:rsidRDefault="00E37315" w:rsidP="00E37315">
                      <w:pPr>
                        <w:jc w:val="center"/>
                        <w:rPr>
                          <w:lang w:val="nb-NO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E37315">
        <w:rPr>
          <w:rFonts w:ascii="Times New Roman" w:eastAsia="Times New Roman" w:hAnsi="Times New Roman" w:cs="Times New Roman"/>
          <w:noProof/>
          <w:sz w:val="24"/>
          <w:szCs w:val="24"/>
          <w:lang w:eastAsia="nn-NO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FA947F3" wp14:editId="2BD9698E">
                <wp:simplePos x="0" y="0"/>
                <wp:positionH relativeFrom="column">
                  <wp:posOffset>3336449</wp:posOffset>
                </wp:positionH>
                <wp:positionV relativeFrom="paragraph">
                  <wp:posOffset>113189</wp:posOffset>
                </wp:positionV>
                <wp:extent cx="2171700" cy="1471612"/>
                <wp:effectExtent l="0" t="0" r="0" b="0"/>
                <wp:wrapNone/>
                <wp:docPr id="9" name="Rektangel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71700" cy="1471612"/>
                        </a:xfrm>
                        <a:prstGeom prst="rect">
                          <a:avLst/>
                        </a:prstGeom>
                        <a:blipFill>
                          <a:blip r:embed="rId9"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041BF9E" w14:textId="77777777" w:rsidR="00E37315" w:rsidRPr="00E37315" w:rsidRDefault="00E37315" w:rsidP="00E37315">
                            <w:pPr>
                              <w:jc w:val="center"/>
                              <w:rPr>
                                <w:lang w:val="nb-NO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FA947F3" id="Rektangel 9" o:spid="_x0000_s1031" style="position:absolute;left:0;text-align:left;margin-left:262.7pt;margin-top:8.9pt;width:171pt;height:115.8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" stroked="f" strokeweight="2pt">
                <v:fill r:id="rId10" o:title="" recolor="t" rotate="t" type="frame"/>
                <v:textbox>
                  <w:txbxContent>
                    <w:p w14:paraId="5041BF9E" w14:textId="77777777" w:rsidR="00E37315" w:rsidRPr="00E37315" w:rsidRDefault="00E37315" w:rsidP="00E37315">
                      <w:pPr>
                        <w:jc w:val="center"/>
                        <w:rPr>
                          <w:lang w:val="nb-NO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1D4C48">
        <w:rPr>
          <w:rFonts w:ascii="Times New Roman" w:eastAsia="Times New Roman" w:hAnsi="Times New Roman" w:cs="Times New Roman"/>
          <w:noProof/>
          <w:sz w:val="24"/>
          <w:szCs w:val="24"/>
          <w:lang w:eastAsia="nn-NO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DF8C298" wp14:editId="7D9DA80C">
                <wp:simplePos x="0" y="0"/>
                <wp:positionH relativeFrom="column">
                  <wp:posOffset>3575685</wp:posOffset>
                </wp:positionH>
                <wp:positionV relativeFrom="paragraph">
                  <wp:posOffset>59055</wp:posOffset>
                </wp:positionV>
                <wp:extent cx="1219200" cy="386080"/>
                <wp:effectExtent l="0" t="0" r="228600" b="356870"/>
                <wp:wrapNone/>
                <wp:docPr id="4" name="Bildeforklaring formet som et rektangel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19200" cy="386080"/>
                        </a:xfrm>
                        <a:prstGeom prst="wedgeRectCallout">
                          <a:avLst>
                            <a:gd name="adj1" fmla="val 63176"/>
                            <a:gd name="adj2" fmla="val 128125"/>
                          </a:avLst>
                        </a:prstGeom>
                        <a:solidFill>
                          <a:srgbClr val="FFFF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9DC95F7" w14:textId="77777777" w:rsidR="00E02C4E" w:rsidRPr="00754D79" w:rsidRDefault="00B922BA" w:rsidP="00E02C4E">
                            <w:pPr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</w:pPr>
                            <w:r w:rsidRPr="00754D79"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  <w:t>Vis kvar i kartet det er gjort endringar.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DF8C298" id="Bildeforklaring formet som et rektangel 4" o:spid="_x0000_s1032" type="#_x0000_t61" style="position:absolute;left:0;text-align:left;margin-left:281.55pt;margin-top:4.65pt;width:96pt;height:30.4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" adj="24446,38475" fillcolor="#ffc">
                <v:textbox>
                  <w:txbxContent>
                    <w:p w14:paraId="59DC95F7" w14:textId="77777777" w:rsidR="00E02C4E" w:rsidRPr="00754D79" w:rsidRDefault="00B922BA" w:rsidP="00E02C4E">
                      <w:pPr>
                        <w:rPr>
                          <w:rFonts w:ascii="Verdana" w:hAnsi="Verdana"/>
                          <w:sz w:val="16"/>
                          <w:szCs w:val="16"/>
                        </w:rPr>
                      </w:pPr>
                      <w:r w:rsidRPr="00754D79">
                        <w:rPr>
                          <w:rFonts w:ascii="Verdana" w:hAnsi="Verdana"/>
                          <w:sz w:val="16"/>
                          <w:szCs w:val="16"/>
                        </w:rPr>
                        <w:t>Vis kvar i kartet det er gjort endringar.</w:t>
                      </w:r>
                    </w:p>
                  </w:txbxContent>
                </v:textbox>
              </v:shape>
            </w:pict>
          </mc:Fallback>
        </mc:AlternateContent>
      </w:r>
    </w:p>
    <w:p w14:paraId="3394EF3E" w14:textId="4BAEC68E" w:rsidR="001D4C48" w:rsidRPr="00E02C4E" w:rsidRDefault="001D4C48" w:rsidP="00E37315">
      <w:pPr>
        <w:autoSpaceDE w:val="0"/>
        <w:autoSpaceDN w:val="0"/>
        <w:adjustRightInd w:val="0"/>
        <w:spacing w:after="0" w:line="240" w:lineRule="auto"/>
        <w:ind w:left="357"/>
        <w:rPr>
          <w:rFonts w:ascii="Times New Roman" w:eastAsia="Times New Roman" w:hAnsi="Times New Roman" w:cs="Times New Roman"/>
          <w:sz w:val="24"/>
          <w:szCs w:val="24"/>
          <w:lang w:eastAsia="nb-NO"/>
        </w:rPr>
      </w:pPr>
    </w:p>
    <w:p w14:paraId="73AAF51D" w14:textId="2F3935F3" w:rsidR="00E02C4E" w:rsidRPr="00E02C4E" w:rsidRDefault="00E02C4E" w:rsidP="00E02C4E">
      <w:pPr>
        <w:autoSpaceDE w:val="0"/>
        <w:autoSpaceDN w:val="0"/>
        <w:adjustRightInd w:val="0"/>
        <w:spacing w:after="0" w:line="240" w:lineRule="auto"/>
        <w:ind w:left="357"/>
        <w:jc w:val="center"/>
        <w:rPr>
          <w:rFonts w:ascii="Times New Roman" w:eastAsia="Times New Roman" w:hAnsi="Times New Roman" w:cs="Times New Roman"/>
          <w:sz w:val="24"/>
          <w:szCs w:val="24"/>
          <w:lang w:eastAsia="nb-NO"/>
        </w:rPr>
      </w:pPr>
    </w:p>
    <w:p w14:paraId="008A5758" w14:textId="38686237" w:rsidR="00E02C4E" w:rsidRPr="00E02C4E" w:rsidRDefault="00E02C4E" w:rsidP="00E02C4E">
      <w:pPr>
        <w:autoSpaceDE w:val="0"/>
        <w:autoSpaceDN w:val="0"/>
        <w:adjustRightInd w:val="0"/>
        <w:spacing w:after="0" w:line="240" w:lineRule="auto"/>
        <w:ind w:left="357"/>
        <w:jc w:val="center"/>
        <w:rPr>
          <w:rFonts w:ascii="Times New Roman" w:eastAsia="Times New Roman" w:hAnsi="Times New Roman" w:cs="Times New Roman"/>
          <w:sz w:val="24"/>
          <w:szCs w:val="24"/>
          <w:lang w:eastAsia="nb-NO"/>
        </w:rPr>
      </w:pPr>
    </w:p>
    <w:p w14:paraId="56457D8B" w14:textId="66CD3E98" w:rsidR="00E02C4E" w:rsidRPr="00E02C4E" w:rsidRDefault="00E02C4E" w:rsidP="00E02C4E">
      <w:pPr>
        <w:autoSpaceDE w:val="0"/>
        <w:autoSpaceDN w:val="0"/>
        <w:adjustRightInd w:val="0"/>
        <w:spacing w:after="0" w:line="240" w:lineRule="auto"/>
        <w:ind w:left="357"/>
        <w:jc w:val="center"/>
        <w:rPr>
          <w:rFonts w:ascii="Times New Roman" w:eastAsia="Times New Roman" w:hAnsi="Times New Roman" w:cs="Times New Roman"/>
          <w:sz w:val="24"/>
          <w:szCs w:val="24"/>
          <w:lang w:eastAsia="nb-NO"/>
        </w:rPr>
      </w:pPr>
    </w:p>
    <w:p w14:paraId="42EE2EA4" w14:textId="6DEF4EC5" w:rsidR="001D4C48" w:rsidRDefault="001D4C48" w:rsidP="00934D2B">
      <w:pPr>
        <w:rPr>
          <w:lang w:eastAsia="nb-NO"/>
        </w:rPr>
      </w:pPr>
    </w:p>
    <w:p w14:paraId="46801328" w14:textId="7531AD0A" w:rsidR="00A673AE" w:rsidRDefault="00A673AE" w:rsidP="00934D2B">
      <w:pPr>
        <w:rPr>
          <w:lang w:eastAsia="nb-NO"/>
        </w:rPr>
      </w:pPr>
    </w:p>
    <w:p w14:paraId="5CFF24BC" w14:textId="108DA34E" w:rsidR="0022008E" w:rsidRDefault="0022008E" w:rsidP="00A673AE"/>
    <w:p w14:paraId="51849731" w14:textId="336987CD" w:rsidR="0022008E" w:rsidRDefault="0022008E" w:rsidP="00A673AE"/>
    <w:p w14:paraId="3A6BCD9B" w14:textId="43313329" w:rsidR="00A673AE" w:rsidRDefault="00E02C4E" w:rsidP="00A673AE">
      <w:r w:rsidRPr="00A673AE">
        <w:t>Oppsummering av endringar:</w:t>
      </w:r>
    </w:p>
    <w:p w14:paraId="54BB989C" w14:textId="77777777" w:rsidR="00A673AE" w:rsidRDefault="00A673AE" w:rsidP="00A673AE"/>
    <w:p w14:paraId="3BDA88B1" w14:textId="77777777" w:rsidR="00A673AE" w:rsidRPr="00A673AE" w:rsidRDefault="00A673AE" w:rsidP="00FF118F">
      <w:pPr>
        <w:ind w:left="641" w:hanging="284"/>
      </w:pPr>
      <w:r>
        <w:t xml:space="preserve">1.  </w:t>
      </w:r>
      <w:sdt>
        <w:sdtPr>
          <w:id w:val="-1957550454"/>
          <w:placeholder>
            <w:docPart w:val="0717B6DB5708489CA37EA4ACE20E0CF2"/>
          </w:placeholder>
          <w:showingPlcHdr/>
          <w:text/>
        </w:sdtPr>
        <w:sdtEndPr/>
        <w:sdtContent>
          <w:r w:rsidR="00FF118F" w:rsidRPr="00FF118F">
            <w:rPr>
              <w:rStyle w:val="Plassholdertekst"/>
            </w:rPr>
            <w:t>Skriv ei kort opplisting av alle endringar i planen. Her skal endringar i både plankart og føresegner listast opp.</w:t>
          </w:r>
        </w:sdtContent>
      </w:sdt>
    </w:p>
    <w:p w14:paraId="49BAB6FB" w14:textId="77777777" w:rsidR="00A673AE" w:rsidRPr="00A673AE" w:rsidRDefault="00A673AE" w:rsidP="00FF118F">
      <w:pPr>
        <w:ind w:left="357"/>
      </w:pPr>
      <w:r>
        <w:t xml:space="preserve">2.  </w:t>
      </w:r>
      <w:sdt>
        <w:sdtPr>
          <w:id w:val="-702007801"/>
          <w:placeholder>
            <w:docPart w:val="25BA9DFD5F394A0CA1AA63B4BEF040F9"/>
          </w:placeholder>
          <w:showingPlcHdr/>
          <w:text/>
        </w:sdtPr>
        <w:sdtEndPr/>
        <w:sdtContent>
          <w:r w:rsidR="00FF118F">
            <w:rPr>
              <w:rStyle w:val="Plassholdertekst"/>
            </w:rPr>
            <w:t xml:space="preserve">Anna </w:t>
          </w:r>
        </w:sdtContent>
      </w:sdt>
    </w:p>
    <w:p w14:paraId="1B0A9C5E" w14:textId="77777777" w:rsidR="00934D2B" w:rsidRDefault="00E02C4E" w:rsidP="00A673AE">
      <w:pPr>
        <w:pStyle w:val="Overskrift1"/>
        <w:numPr>
          <w:ilvl w:val="0"/>
          <w:numId w:val="15"/>
        </w:numPr>
      </w:pPr>
      <w:r>
        <w:t>N</w:t>
      </w:r>
      <w:r w:rsidR="00934D2B">
        <w:t>økkelopplysingar</w:t>
      </w:r>
    </w:p>
    <w:tbl>
      <w:tblPr>
        <w:tblpPr w:leftFromText="141" w:rightFromText="141" w:vertAnchor="text" w:horzAnchor="margin" w:tblpY="7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8"/>
        <w:gridCol w:w="4204"/>
      </w:tblGrid>
      <w:tr w:rsidR="00934D2B" w:rsidRPr="00934D2B" w14:paraId="00F78898" w14:textId="77777777" w:rsidTr="00992E46">
        <w:tc>
          <w:tcPr>
            <w:tcW w:w="4930" w:type="dxa"/>
          </w:tcPr>
          <w:p w14:paraId="011D8C2F" w14:textId="77777777" w:rsidR="00934D2B" w:rsidRPr="00D94930" w:rsidRDefault="00934D2B" w:rsidP="00934D2B">
            <w:pPr>
              <w:spacing w:after="0" w:line="240" w:lineRule="auto"/>
              <w:rPr>
                <w:rFonts w:eastAsia="Times New Roman" w:cstheme="minorHAnsi"/>
                <w:lang w:eastAsia="nb-NO"/>
              </w:rPr>
            </w:pPr>
          </w:p>
        </w:tc>
        <w:tc>
          <w:tcPr>
            <w:tcW w:w="4282" w:type="dxa"/>
          </w:tcPr>
          <w:p w14:paraId="659785DE" w14:textId="77777777" w:rsidR="00934D2B" w:rsidRPr="00D94930" w:rsidRDefault="00934D2B" w:rsidP="00934D2B">
            <w:pPr>
              <w:spacing w:after="0" w:line="240" w:lineRule="auto"/>
              <w:rPr>
                <w:rFonts w:eastAsia="Times New Roman" w:cstheme="minorHAnsi"/>
                <w:b/>
                <w:bCs/>
                <w:iCs/>
                <w:color w:val="808080"/>
                <w:lang w:eastAsia="nb-NO"/>
              </w:rPr>
            </w:pPr>
            <w:r w:rsidRPr="00D94930">
              <w:rPr>
                <w:rFonts w:eastAsia="Times New Roman" w:cstheme="minorHAnsi"/>
                <w:b/>
                <w:bCs/>
                <w:iCs/>
                <w:color w:val="808080"/>
                <w:lang w:eastAsia="nb-NO"/>
              </w:rPr>
              <w:t xml:space="preserve">Skriv her (kortfatta) </w:t>
            </w:r>
            <w:r w:rsidRPr="00D94930">
              <w:rPr>
                <w:rFonts w:eastAsia="Times New Roman" w:cstheme="minorHAnsi"/>
                <w:b/>
                <w:bCs/>
                <w:color w:val="808080"/>
                <w:lang w:eastAsia="nb-NO"/>
              </w:rPr>
              <w:sym w:font="Symbol" w:char="F0AF"/>
            </w:r>
          </w:p>
        </w:tc>
      </w:tr>
      <w:tr w:rsidR="00934D2B" w:rsidRPr="00934D2B" w14:paraId="231559BE" w14:textId="77777777" w:rsidTr="00992E46">
        <w:tc>
          <w:tcPr>
            <w:tcW w:w="4930" w:type="dxa"/>
          </w:tcPr>
          <w:p w14:paraId="333FE039" w14:textId="77777777" w:rsidR="00934D2B" w:rsidRPr="00D94930" w:rsidRDefault="00934D2B" w:rsidP="00934D2B">
            <w:pPr>
              <w:spacing w:after="0" w:line="240" w:lineRule="auto"/>
              <w:rPr>
                <w:rFonts w:eastAsia="Times New Roman" w:cstheme="minorHAnsi"/>
                <w:lang w:eastAsia="nb-NO"/>
              </w:rPr>
            </w:pPr>
            <w:r w:rsidRPr="00D94930">
              <w:rPr>
                <w:rFonts w:eastAsia="Times New Roman" w:cstheme="minorHAnsi"/>
                <w:lang w:eastAsia="nb-NO"/>
              </w:rPr>
              <w:t>Gnr./bnr. (hovudeigedommen)</w:t>
            </w:r>
          </w:p>
        </w:tc>
        <w:sdt>
          <w:sdtPr>
            <w:rPr>
              <w:rFonts w:eastAsia="Times New Roman" w:cstheme="minorHAnsi"/>
              <w:lang w:eastAsia="nb-NO"/>
            </w:rPr>
            <w:id w:val="728190695"/>
            <w:placeholder>
              <w:docPart w:val="DEE2E602F93B4389AE1144F4448C55F7"/>
            </w:placeholder>
            <w:showingPlcHdr/>
            <w:text/>
          </w:sdtPr>
          <w:sdtEndPr/>
          <w:sdtContent>
            <w:tc>
              <w:tcPr>
                <w:tcW w:w="4282" w:type="dxa"/>
              </w:tcPr>
              <w:p w14:paraId="3489BC9B" w14:textId="77777777" w:rsidR="00934D2B" w:rsidRPr="00D94930" w:rsidRDefault="00ED40E6" w:rsidP="00934D2B">
                <w:pPr>
                  <w:spacing w:after="0" w:line="240" w:lineRule="auto"/>
                  <w:rPr>
                    <w:rFonts w:eastAsia="Times New Roman" w:cstheme="minorHAnsi"/>
                    <w:lang w:eastAsia="nb-NO"/>
                  </w:rPr>
                </w:pPr>
                <w:r w:rsidRPr="00EE03FD">
                  <w:rPr>
                    <w:rStyle w:val="Plassholdertekst"/>
                  </w:rPr>
                  <w:t>skrive inn tekst.</w:t>
                </w:r>
              </w:p>
            </w:tc>
          </w:sdtContent>
        </w:sdt>
      </w:tr>
      <w:tr w:rsidR="00934D2B" w:rsidRPr="00934D2B" w14:paraId="660B0301" w14:textId="77777777" w:rsidTr="00992E46">
        <w:trPr>
          <w:trHeight w:val="260"/>
        </w:trPr>
        <w:tc>
          <w:tcPr>
            <w:tcW w:w="4930" w:type="dxa"/>
          </w:tcPr>
          <w:p w14:paraId="05209E8A" w14:textId="77777777" w:rsidR="00934D2B" w:rsidRPr="00D94930" w:rsidRDefault="00934D2B" w:rsidP="00934D2B">
            <w:pPr>
              <w:spacing w:after="0" w:line="240" w:lineRule="auto"/>
              <w:rPr>
                <w:rFonts w:eastAsia="Times New Roman" w:cstheme="minorHAnsi"/>
                <w:lang w:eastAsia="nb-NO"/>
              </w:rPr>
            </w:pPr>
            <w:r w:rsidRPr="00D94930">
              <w:rPr>
                <w:rFonts w:eastAsia="Times New Roman" w:cstheme="minorHAnsi"/>
                <w:lang w:eastAsia="nb-NO"/>
              </w:rPr>
              <w:t>Gjeldande planstatus (regulerings-/kommuneplan)</w:t>
            </w:r>
          </w:p>
        </w:tc>
        <w:sdt>
          <w:sdtPr>
            <w:rPr>
              <w:rFonts w:eastAsia="Times New Roman" w:cstheme="minorHAnsi"/>
              <w:lang w:eastAsia="nb-NO"/>
            </w:rPr>
            <w:id w:val="2092192853"/>
            <w:placeholder>
              <w:docPart w:val="A01D6BC92ED441B1B22E6E7DC057267B"/>
            </w:placeholder>
            <w:showingPlcHdr/>
            <w:text/>
          </w:sdtPr>
          <w:sdtEndPr/>
          <w:sdtContent>
            <w:tc>
              <w:tcPr>
                <w:tcW w:w="4282" w:type="dxa"/>
              </w:tcPr>
              <w:p w14:paraId="4F6EBB0F" w14:textId="77777777" w:rsidR="00934D2B" w:rsidRPr="00D94930" w:rsidRDefault="00ED40E6" w:rsidP="00ED40E6">
                <w:pPr>
                  <w:spacing w:after="0" w:line="240" w:lineRule="auto"/>
                  <w:rPr>
                    <w:rFonts w:eastAsia="Times New Roman" w:cstheme="minorHAnsi"/>
                    <w:lang w:eastAsia="nb-NO"/>
                  </w:rPr>
                </w:pPr>
                <w:r w:rsidRPr="00EE03FD">
                  <w:rPr>
                    <w:rStyle w:val="Plassholdertekst"/>
                  </w:rPr>
                  <w:t>skrive inn tekst.</w:t>
                </w:r>
              </w:p>
            </w:tc>
          </w:sdtContent>
        </w:sdt>
      </w:tr>
      <w:tr w:rsidR="00934D2B" w:rsidRPr="00934D2B" w14:paraId="4E7B53B2" w14:textId="77777777" w:rsidTr="00992E46">
        <w:trPr>
          <w:trHeight w:val="126"/>
        </w:trPr>
        <w:tc>
          <w:tcPr>
            <w:tcW w:w="4930" w:type="dxa"/>
            <w:shd w:val="pct12" w:color="auto" w:fill="auto"/>
          </w:tcPr>
          <w:p w14:paraId="4F7F29B5" w14:textId="77777777" w:rsidR="00934D2B" w:rsidRPr="00D94930" w:rsidRDefault="00934D2B" w:rsidP="00934D2B">
            <w:pPr>
              <w:spacing w:after="0" w:line="240" w:lineRule="auto"/>
              <w:rPr>
                <w:rFonts w:eastAsia="Times New Roman" w:cstheme="minorHAnsi"/>
                <w:color w:val="808000"/>
                <w:lang w:eastAsia="nb-NO"/>
              </w:rPr>
            </w:pPr>
          </w:p>
        </w:tc>
        <w:tc>
          <w:tcPr>
            <w:tcW w:w="4282" w:type="dxa"/>
            <w:shd w:val="pct12" w:color="auto" w:fill="auto"/>
          </w:tcPr>
          <w:p w14:paraId="5C6FF79E" w14:textId="77777777" w:rsidR="00934D2B" w:rsidRPr="00D94930" w:rsidRDefault="00934D2B" w:rsidP="00934D2B">
            <w:pPr>
              <w:spacing w:after="0" w:line="240" w:lineRule="auto"/>
              <w:rPr>
                <w:rFonts w:eastAsia="Times New Roman" w:cstheme="minorHAnsi"/>
                <w:color w:val="808000"/>
                <w:lang w:eastAsia="nb-NO"/>
              </w:rPr>
            </w:pPr>
          </w:p>
        </w:tc>
      </w:tr>
      <w:tr w:rsidR="00934D2B" w:rsidRPr="00934D2B" w14:paraId="1F112E30" w14:textId="77777777" w:rsidTr="00992E46">
        <w:tc>
          <w:tcPr>
            <w:tcW w:w="4930" w:type="dxa"/>
          </w:tcPr>
          <w:p w14:paraId="6C46B1B2" w14:textId="77777777" w:rsidR="00934D2B" w:rsidRPr="00D94930" w:rsidRDefault="00934D2B" w:rsidP="00934D2B">
            <w:pPr>
              <w:spacing w:after="0" w:line="240" w:lineRule="auto"/>
              <w:rPr>
                <w:rFonts w:eastAsia="Times New Roman" w:cstheme="minorHAnsi"/>
                <w:lang w:eastAsia="nb-NO"/>
              </w:rPr>
            </w:pPr>
            <w:r w:rsidRPr="00D94930">
              <w:rPr>
                <w:rFonts w:eastAsia="Times New Roman" w:cstheme="minorHAnsi"/>
                <w:lang w:eastAsia="nb-NO"/>
              </w:rPr>
              <w:t>Forslagstillar</w:t>
            </w:r>
          </w:p>
        </w:tc>
        <w:sdt>
          <w:sdtPr>
            <w:rPr>
              <w:rFonts w:eastAsia="Times New Roman" w:cstheme="minorHAnsi"/>
              <w:lang w:eastAsia="nb-NO"/>
            </w:rPr>
            <w:id w:val="-1760362822"/>
            <w:placeholder>
              <w:docPart w:val="3C8E8FAF7773412DAEDB329F7164B044"/>
            </w:placeholder>
            <w:showingPlcHdr/>
            <w:text/>
          </w:sdtPr>
          <w:sdtEndPr/>
          <w:sdtContent>
            <w:tc>
              <w:tcPr>
                <w:tcW w:w="4282" w:type="dxa"/>
              </w:tcPr>
              <w:p w14:paraId="6F1BF84A" w14:textId="77777777" w:rsidR="00934D2B" w:rsidRPr="00D94930" w:rsidRDefault="00ED40E6" w:rsidP="00ED40E6">
                <w:pPr>
                  <w:spacing w:after="0" w:line="240" w:lineRule="auto"/>
                  <w:rPr>
                    <w:rFonts w:eastAsia="Times New Roman" w:cstheme="minorHAnsi"/>
                    <w:lang w:eastAsia="nb-NO"/>
                  </w:rPr>
                </w:pPr>
                <w:r w:rsidRPr="00EE03FD">
                  <w:rPr>
                    <w:rStyle w:val="Plassholdertekst"/>
                  </w:rPr>
                  <w:t>skrive inn tekst.</w:t>
                </w:r>
              </w:p>
            </w:tc>
          </w:sdtContent>
        </w:sdt>
      </w:tr>
      <w:tr w:rsidR="00934D2B" w:rsidRPr="00934D2B" w14:paraId="7C20FEA2" w14:textId="77777777" w:rsidTr="00992E46">
        <w:tc>
          <w:tcPr>
            <w:tcW w:w="4930" w:type="dxa"/>
          </w:tcPr>
          <w:p w14:paraId="7125B24A" w14:textId="77777777" w:rsidR="00934D2B" w:rsidRPr="00D94930" w:rsidRDefault="00934D2B" w:rsidP="00934D2B">
            <w:pPr>
              <w:spacing w:after="0" w:line="240" w:lineRule="auto"/>
              <w:rPr>
                <w:rFonts w:eastAsia="Times New Roman" w:cstheme="minorHAnsi"/>
                <w:lang w:eastAsia="nb-NO"/>
              </w:rPr>
            </w:pPr>
            <w:r w:rsidRPr="00D94930">
              <w:rPr>
                <w:rFonts w:eastAsia="Times New Roman" w:cstheme="minorHAnsi"/>
                <w:lang w:eastAsia="nb-NO"/>
              </w:rPr>
              <w:t xml:space="preserve">Grunneigarar (gnr./bnr. på </w:t>
            </w:r>
            <w:r w:rsidRPr="00D94930">
              <w:rPr>
                <w:rFonts w:eastAsia="Times New Roman" w:cstheme="minorHAnsi"/>
                <w:u w:val="single"/>
                <w:lang w:eastAsia="nb-NO"/>
              </w:rPr>
              <w:t>alle</w:t>
            </w:r>
            <w:r w:rsidRPr="00D94930">
              <w:rPr>
                <w:rFonts w:eastAsia="Times New Roman" w:cstheme="minorHAnsi"/>
                <w:lang w:eastAsia="nb-NO"/>
              </w:rPr>
              <w:t xml:space="preserve"> eigedommane innanfor planområdet, ev namn på grunneigarar)</w:t>
            </w:r>
          </w:p>
        </w:tc>
        <w:sdt>
          <w:sdtPr>
            <w:rPr>
              <w:rFonts w:eastAsia="Times New Roman" w:cstheme="minorHAnsi"/>
              <w:lang w:eastAsia="nb-NO"/>
            </w:rPr>
            <w:id w:val="-1789034634"/>
            <w:placeholder>
              <w:docPart w:val="4292CF86EAC74E60A6BCF389B37FF09F"/>
            </w:placeholder>
            <w:showingPlcHdr/>
            <w:text/>
          </w:sdtPr>
          <w:sdtEndPr/>
          <w:sdtContent>
            <w:tc>
              <w:tcPr>
                <w:tcW w:w="4282" w:type="dxa"/>
              </w:tcPr>
              <w:p w14:paraId="4E35AC54" w14:textId="77777777" w:rsidR="00934D2B" w:rsidRPr="00D94930" w:rsidRDefault="00ED40E6" w:rsidP="00ED40E6">
                <w:pPr>
                  <w:spacing w:after="0" w:line="240" w:lineRule="auto"/>
                  <w:rPr>
                    <w:rFonts w:eastAsia="Times New Roman" w:cstheme="minorHAnsi"/>
                    <w:lang w:eastAsia="nb-NO"/>
                  </w:rPr>
                </w:pPr>
                <w:r w:rsidRPr="00EE03FD">
                  <w:rPr>
                    <w:rStyle w:val="Plassholdertekst"/>
                  </w:rPr>
                  <w:t>skrive inn tekst.</w:t>
                </w:r>
              </w:p>
            </w:tc>
          </w:sdtContent>
        </w:sdt>
      </w:tr>
      <w:tr w:rsidR="00934D2B" w:rsidRPr="00934D2B" w14:paraId="333C2298" w14:textId="77777777" w:rsidTr="00992E46">
        <w:tc>
          <w:tcPr>
            <w:tcW w:w="4930" w:type="dxa"/>
          </w:tcPr>
          <w:p w14:paraId="18D5912D" w14:textId="77777777" w:rsidR="00934D2B" w:rsidRPr="00D94930" w:rsidRDefault="00934D2B" w:rsidP="00934D2B">
            <w:pPr>
              <w:spacing w:after="0" w:line="240" w:lineRule="auto"/>
              <w:rPr>
                <w:rFonts w:eastAsia="Times New Roman" w:cstheme="minorHAnsi"/>
                <w:lang w:eastAsia="nb-NO"/>
              </w:rPr>
            </w:pPr>
            <w:r w:rsidRPr="00D94930">
              <w:rPr>
                <w:rFonts w:eastAsia="Times New Roman" w:cstheme="minorHAnsi"/>
                <w:lang w:eastAsia="nb-NO"/>
              </w:rPr>
              <w:t>Plankonsulent</w:t>
            </w:r>
          </w:p>
        </w:tc>
        <w:sdt>
          <w:sdtPr>
            <w:rPr>
              <w:rFonts w:eastAsia="Times New Roman" w:cstheme="minorHAnsi"/>
              <w:lang w:eastAsia="nb-NO"/>
            </w:rPr>
            <w:id w:val="749076137"/>
            <w:placeholder>
              <w:docPart w:val="99DF98B2B7D4449381BF9BA9F887DFEC"/>
            </w:placeholder>
            <w:showingPlcHdr/>
            <w:text/>
          </w:sdtPr>
          <w:sdtEndPr/>
          <w:sdtContent>
            <w:tc>
              <w:tcPr>
                <w:tcW w:w="4282" w:type="dxa"/>
              </w:tcPr>
              <w:p w14:paraId="542F3CCB" w14:textId="77777777" w:rsidR="00934D2B" w:rsidRPr="00D94930" w:rsidRDefault="00ED40E6" w:rsidP="00ED40E6">
                <w:pPr>
                  <w:spacing w:after="0" w:line="240" w:lineRule="auto"/>
                  <w:rPr>
                    <w:rFonts w:eastAsia="Times New Roman" w:cstheme="minorHAnsi"/>
                    <w:lang w:eastAsia="nb-NO"/>
                  </w:rPr>
                </w:pPr>
                <w:r w:rsidRPr="00EE03FD">
                  <w:rPr>
                    <w:rStyle w:val="Plassholdertekst"/>
                  </w:rPr>
                  <w:t>skrive inn tekst.</w:t>
                </w:r>
              </w:p>
            </w:tc>
          </w:sdtContent>
        </w:sdt>
      </w:tr>
      <w:tr w:rsidR="00934D2B" w:rsidRPr="00934D2B" w14:paraId="3763E18F" w14:textId="77777777" w:rsidTr="00992E46">
        <w:trPr>
          <w:trHeight w:val="64"/>
        </w:trPr>
        <w:tc>
          <w:tcPr>
            <w:tcW w:w="4930" w:type="dxa"/>
            <w:shd w:val="pct12" w:color="auto" w:fill="auto"/>
          </w:tcPr>
          <w:p w14:paraId="2507FBCF" w14:textId="77777777" w:rsidR="00934D2B" w:rsidRPr="00D94930" w:rsidRDefault="00934D2B" w:rsidP="00934D2B">
            <w:pPr>
              <w:spacing w:after="0" w:line="240" w:lineRule="auto"/>
              <w:rPr>
                <w:rFonts w:eastAsia="Times New Roman" w:cstheme="minorHAnsi"/>
                <w:lang w:eastAsia="nb-NO"/>
              </w:rPr>
            </w:pPr>
          </w:p>
        </w:tc>
        <w:tc>
          <w:tcPr>
            <w:tcW w:w="4282" w:type="dxa"/>
            <w:shd w:val="pct12" w:color="auto" w:fill="auto"/>
          </w:tcPr>
          <w:p w14:paraId="3E53FED4" w14:textId="77777777" w:rsidR="00934D2B" w:rsidRPr="00D94930" w:rsidRDefault="00934D2B" w:rsidP="00934D2B">
            <w:pPr>
              <w:spacing w:after="0" w:line="240" w:lineRule="auto"/>
              <w:rPr>
                <w:rFonts w:eastAsia="Times New Roman" w:cstheme="minorHAnsi"/>
                <w:lang w:eastAsia="nb-NO"/>
              </w:rPr>
            </w:pPr>
          </w:p>
        </w:tc>
      </w:tr>
      <w:tr w:rsidR="00934D2B" w:rsidRPr="00934D2B" w14:paraId="494F02F5" w14:textId="77777777" w:rsidTr="00992E46">
        <w:tc>
          <w:tcPr>
            <w:tcW w:w="4930" w:type="dxa"/>
          </w:tcPr>
          <w:p w14:paraId="0DD0FCED" w14:textId="77777777" w:rsidR="00934D2B" w:rsidRPr="00D94930" w:rsidRDefault="00934D2B" w:rsidP="00934D2B">
            <w:pPr>
              <w:spacing w:after="0" w:line="240" w:lineRule="auto"/>
              <w:rPr>
                <w:rFonts w:eastAsia="Times New Roman" w:cstheme="minorHAnsi"/>
                <w:lang w:eastAsia="nb-NO"/>
              </w:rPr>
            </w:pPr>
            <w:r w:rsidRPr="00D94930">
              <w:rPr>
                <w:rFonts w:eastAsia="Times New Roman" w:cstheme="minorHAnsi"/>
                <w:lang w:eastAsia="nb-NO"/>
              </w:rPr>
              <w:t>Hovudformål med endringa</w:t>
            </w:r>
          </w:p>
        </w:tc>
        <w:sdt>
          <w:sdtPr>
            <w:rPr>
              <w:rFonts w:eastAsia="Times New Roman" w:cstheme="minorHAnsi"/>
              <w:lang w:eastAsia="nb-NO"/>
            </w:rPr>
            <w:id w:val="324092832"/>
            <w:placeholder>
              <w:docPart w:val="774895CDB15649A9A088021C33EA52E1"/>
            </w:placeholder>
            <w:showingPlcHdr/>
            <w:text/>
          </w:sdtPr>
          <w:sdtEndPr/>
          <w:sdtContent>
            <w:tc>
              <w:tcPr>
                <w:tcW w:w="4282" w:type="dxa"/>
              </w:tcPr>
              <w:p w14:paraId="2583B8A3" w14:textId="77777777" w:rsidR="00934D2B" w:rsidRPr="00D94930" w:rsidRDefault="00ED40E6" w:rsidP="00ED40E6">
                <w:pPr>
                  <w:spacing w:after="0" w:line="240" w:lineRule="auto"/>
                  <w:rPr>
                    <w:rFonts w:eastAsia="Times New Roman" w:cstheme="minorHAnsi"/>
                    <w:lang w:eastAsia="nb-NO"/>
                  </w:rPr>
                </w:pPr>
                <w:r w:rsidRPr="00EE03FD">
                  <w:rPr>
                    <w:rStyle w:val="Plassholdertekst"/>
                  </w:rPr>
                  <w:t>skrive inn tekst.</w:t>
                </w:r>
              </w:p>
            </w:tc>
          </w:sdtContent>
        </w:sdt>
      </w:tr>
      <w:tr w:rsidR="00934D2B" w:rsidRPr="00934D2B" w14:paraId="00BC4AFD" w14:textId="77777777" w:rsidTr="00992E46">
        <w:tc>
          <w:tcPr>
            <w:tcW w:w="4930" w:type="dxa"/>
          </w:tcPr>
          <w:p w14:paraId="77313E40" w14:textId="77777777" w:rsidR="00934D2B" w:rsidRPr="00D94930" w:rsidRDefault="00934D2B" w:rsidP="00934D2B">
            <w:pPr>
              <w:spacing w:after="0" w:line="240" w:lineRule="auto"/>
              <w:rPr>
                <w:rFonts w:eastAsia="Times New Roman" w:cstheme="minorHAnsi"/>
                <w:lang w:eastAsia="nb-NO"/>
              </w:rPr>
            </w:pPr>
            <w:r w:rsidRPr="00D94930">
              <w:rPr>
                <w:rFonts w:eastAsia="Times New Roman" w:cstheme="minorHAnsi"/>
                <w:lang w:eastAsia="nb-NO"/>
              </w:rPr>
              <w:t>Storleik på planområdet i daa</w:t>
            </w:r>
          </w:p>
        </w:tc>
        <w:sdt>
          <w:sdtPr>
            <w:rPr>
              <w:rFonts w:eastAsia="Times New Roman" w:cstheme="minorHAnsi"/>
              <w:lang w:eastAsia="nb-NO"/>
            </w:rPr>
            <w:id w:val="-1635777851"/>
            <w:placeholder>
              <w:docPart w:val="623A471180F54452B2E8AF7E2200E4B0"/>
            </w:placeholder>
            <w:showingPlcHdr/>
            <w:text/>
          </w:sdtPr>
          <w:sdtEndPr/>
          <w:sdtContent>
            <w:tc>
              <w:tcPr>
                <w:tcW w:w="4282" w:type="dxa"/>
              </w:tcPr>
              <w:p w14:paraId="372E27DE" w14:textId="77777777" w:rsidR="00934D2B" w:rsidRPr="00D94930" w:rsidRDefault="00ED40E6" w:rsidP="00ED40E6">
                <w:pPr>
                  <w:spacing w:after="0" w:line="240" w:lineRule="auto"/>
                  <w:rPr>
                    <w:rFonts w:eastAsia="Times New Roman" w:cstheme="minorHAnsi"/>
                    <w:lang w:eastAsia="nb-NO"/>
                  </w:rPr>
                </w:pPr>
                <w:r w:rsidRPr="00EE03FD">
                  <w:rPr>
                    <w:rStyle w:val="Plassholdertekst"/>
                  </w:rPr>
                  <w:t>skrive inn tekst.</w:t>
                </w:r>
              </w:p>
            </w:tc>
          </w:sdtContent>
        </w:sdt>
      </w:tr>
      <w:tr w:rsidR="00934D2B" w:rsidRPr="00934D2B" w14:paraId="2341A290" w14:textId="77777777" w:rsidTr="00992E46">
        <w:tc>
          <w:tcPr>
            <w:tcW w:w="4930" w:type="dxa"/>
          </w:tcPr>
          <w:p w14:paraId="52958F7F" w14:textId="77777777" w:rsidR="00934D2B" w:rsidRPr="00D94930" w:rsidRDefault="00934D2B" w:rsidP="00934D2B">
            <w:pPr>
              <w:spacing w:after="0" w:line="240" w:lineRule="auto"/>
              <w:rPr>
                <w:rFonts w:eastAsia="Times New Roman" w:cstheme="minorHAnsi"/>
                <w:lang w:eastAsia="nb-NO"/>
              </w:rPr>
            </w:pPr>
            <w:r w:rsidRPr="00D94930">
              <w:rPr>
                <w:rFonts w:eastAsia="Times New Roman" w:cstheme="minorHAnsi"/>
                <w:lang w:eastAsia="nb-NO"/>
              </w:rPr>
              <w:t>Tal på nye bustadeiningar i endringa</w:t>
            </w:r>
          </w:p>
        </w:tc>
        <w:sdt>
          <w:sdtPr>
            <w:rPr>
              <w:rFonts w:eastAsia="Times New Roman" w:cstheme="minorHAnsi"/>
              <w:lang w:eastAsia="nb-NO"/>
            </w:rPr>
            <w:id w:val="-2019232632"/>
            <w:placeholder>
              <w:docPart w:val="2032FA0ACF6946F4968FB47B9BB7C3EB"/>
            </w:placeholder>
            <w:showingPlcHdr/>
            <w:text/>
          </w:sdtPr>
          <w:sdtEndPr/>
          <w:sdtContent>
            <w:tc>
              <w:tcPr>
                <w:tcW w:w="4282" w:type="dxa"/>
              </w:tcPr>
              <w:p w14:paraId="4EAECED5" w14:textId="77777777" w:rsidR="00934D2B" w:rsidRPr="00D94930" w:rsidRDefault="00ED40E6" w:rsidP="00ED40E6">
                <w:pPr>
                  <w:spacing w:after="0" w:line="240" w:lineRule="auto"/>
                  <w:rPr>
                    <w:rFonts w:eastAsia="Times New Roman" w:cstheme="minorHAnsi"/>
                    <w:lang w:eastAsia="nb-NO"/>
                  </w:rPr>
                </w:pPr>
                <w:r w:rsidRPr="00EE03FD">
                  <w:rPr>
                    <w:rStyle w:val="Plassholdertekst"/>
                  </w:rPr>
                  <w:t>skrive inn tekst.</w:t>
                </w:r>
              </w:p>
            </w:tc>
          </w:sdtContent>
        </w:sdt>
      </w:tr>
      <w:tr w:rsidR="00934D2B" w:rsidRPr="00934D2B" w14:paraId="1A17B791" w14:textId="77777777" w:rsidTr="00992E46">
        <w:tc>
          <w:tcPr>
            <w:tcW w:w="4930" w:type="dxa"/>
          </w:tcPr>
          <w:p w14:paraId="28063858" w14:textId="77777777" w:rsidR="00934D2B" w:rsidRPr="00D94930" w:rsidRDefault="00934D2B" w:rsidP="00934D2B">
            <w:pPr>
              <w:spacing w:after="0" w:line="240" w:lineRule="auto"/>
              <w:rPr>
                <w:rFonts w:eastAsia="Times New Roman" w:cstheme="minorHAnsi"/>
                <w:lang w:eastAsia="nb-NO"/>
              </w:rPr>
            </w:pPr>
            <w:r w:rsidRPr="00D94930">
              <w:rPr>
                <w:rFonts w:eastAsia="Times New Roman" w:cstheme="minorHAnsi"/>
                <w:lang w:eastAsia="nb-NO"/>
              </w:rPr>
              <w:t>Aktuelle problemstillingar</w:t>
            </w:r>
          </w:p>
        </w:tc>
        <w:sdt>
          <w:sdtPr>
            <w:rPr>
              <w:rFonts w:eastAsia="Times New Roman" w:cstheme="minorHAnsi"/>
              <w:lang w:eastAsia="nb-NO"/>
            </w:rPr>
            <w:id w:val="1795181386"/>
            <w:placeholder>
              <w:docPart w:val="2AE31362718346ACA859D641BF90FD27"/>
            </w:placeholder>
            <w:showingPlcHdr/>
            <w:text/>
          </w:sdtPr>
          <w:sdtEndPr/>
          <w:sdtContent>
            <w:tc>
              <w:tcPr>
                <w:tcW w:w="4282" w:type="dxa"/>
              </w:tcPr>
              <w:p w14:paraId="11AC4D21" w14:textId="77777777" w:rsidR="00934D2B" w:rsidRPr="00D94930" w:rsidRDefault="00ED40E6" w:rsidP="00ED40E6">
                <w:pPr>
                  <w:spacing w:after="0" w:line="240" w:lineRule="auto"/>
                  <w:rPr>
                    <w:rFonts w:eastAsia="Times New Roman" w:cstheme="minorHAnsi"/>
                    <w:lang w:eastAsia="nb-NO"/>
                  </w:rPr>
                </w:pPr>
                <w:r w:rsidRPr="00EE03FD">
                  <w:rPr>
                    <w:rStyle w:val="Plassholdertekst"/>
                  </w:rPr>
                  <w:t>skrive inn tekst.</w:t>
                </w:r>
              </w:p>
            </w:tc>
          </w:sdtContent>
        </w:sdt>
      </w:tr>
      <w:tr w:rsidR="00934D2B" w:rsidRPr="00934D2B" w14:paraId="4D623FDA" w14:textId="77777777" w:rsidTr="00992E46">
        <w:trPr>
          <w:trHeight w:val="301"/>
        </w:trPr>
        <w:tc>
          <w:tcPr>
            <w:tcW w:w="4930" w:type="dxa"/>
            <w:shd w:val="pct12" w:color="auto" w:fill="auto"/>
          </w:tcPr>
          <w:p w14:paraId="1AEA0195" w14:textId="77777777" w:rsidR="00934D2B" w:rsidRPr="00D94930" w:rsidRDefault="00934D2B" w:rsidP="00934D2B">
            <w:pPr>
              <w:spacing w:after="0" w:line="240" w:lineRule="auto"/>
              <w:rPr>
                <w:rFonts w:eastAsia="Times New Roman" w:cstheme="minorHAnsi"/>
                <w:lang w:eastAsia="nb-NO"/>
              </w:rPr>
            </w:pPr>
          </w:p>
        </w:tc>
        <w:tc>
          <w:tcPr>
            <w:tcW w:w="4282" w:type="dxa"/>
            <w:shd w:val="pct12" w:color="auto" w:fill="auto"/>
          </w:tcPr>
          <w:p w14:paraId="1E4B64AF" w14:textId="77777777" w:rsidR="00934D2B" w:rsidRPr="00D94930" w:rsidRDefault="00934D2B" w:rsidP="00934D2B">
            <w:pPr>
              <w:spacing w:after="0" w:line="240" w:lineRule="auto"/>
              <w:rPr>
                <w:rFonts w:eastAsia="Times New Roman" w:cstheme="minorHAnsi"/>
                <w:lang w:eastAsia="nb-NO"/>
              </w:rPr>
            </w:pPr>
          </w:p>
        </w:tc>
      </w:tr>
      <w:tr w:rsidR="00934D2B" w:rsidRPr="00934D2B" w14:paraId="20DCA59D" w14:textId="77777777" w:rsidTr="00992E46">
        <w:tc>
          <w:tcPr>
            <w:tcW w:w="4930" w:type="dxa"/>
          </w:tcPr>
          <w:p w14:paraId="4D386377" w14:textId="77777777" w:rsidR="00934D2B" w:rsidRPr="00D94930" w:rsidRDefault="00934D2B" w:rsidP="00934D2B">
            <w:pPr>
              <w:spacing w:after="0" w:line="240" w:lineRule="auto"/>
              <w:rPr>
                <w:rFonts w:eastAsia="Times New Roman" w:cstheme="minorHAnsi"/>
                <w:lang w:eastAsia="nb-NO"/>
              </w:rPr>
            </w:pPr>
            <w:r w:rsidRPr="00D94930">
              <w:rPr>
                <w:rFonts w:eastAsia="Times New Roman" w:cstheme="minorHAnsi"/>
                <w:lang w:eastAsia="nb-NO"/>
              </w:rPr>
              <w:t>Oppstartsmøte for endringa, dato</w:t>
            </w:r>
          </w:p>
        </w:tc>
        <w:sdt>
          <w:sdtPr>
            <w:rPr>
              <w:rFonts w:eastAsia="Times New Roman" w:cstheme="minorHAnsi"/>
              <w:lang w:eastAsia="nb-NO"/>
            </w:rPr>
            <w:id w:val="-1214571624"/>
            <w:placeholder>
              <w:docPart w:val="2812378D4FD3454493418D6B45C88647"/>
            </w:placeholder>
            <w:showingPlcHdr/>
            <w:text/>
          </w:sdtPr>
          <w:sdtEndPr/>
          <w:sdtContent>
            <w:tc>
              <w:tcPr>
                <w:tcW w:w="4282" w:type="dxa"/>
              </w:tcPr>
              <w:p w14:paraId="074C9AD6" w14:textId="77777777" w:rsidR="00934D2B" w:rsidRPr="00D94930" w:rsidRDefault="00ED40E6" w:rsidP="00ED40E6">
                <w:pPr>
                  <w:spacing w:after="0" w:line="240" w:lineRule="auto"/>
                  <w:rPr>
                    <w:rFonts w:eastAsia="Times New Roman" w:cstheme="minorHAnsi"/>
                    <w:lang w:eastAsia="nb-NO"/>
                  </w:rPr>
                </w:pPr>
                <w:r w:rsidRPr="00EE03FD">
                  <w:rPr>
                    <w:rStyle w:val="Plassholdertekst"/>
                  </w:rPr>
                  <w:t>skrive inn tekst.</w:t>
                </w:r>
              </w:p>
            </w:tc>
          </w:sdtContent>
        </w:sdt>
      </w:tr>
      <w:tr w:rsidR="00934D2B" w:rsidRPr="00934D2B" w14:paraId="05BAF00C" w14:textId="77777777" w:rsidTr="00992E46">
        <w:tc>
          <w:tcPr>
            <w:tcW w:w="4930" w:type="dxa"/>
          </w:tcPr>
          <w:p w14:paraId="4BCA2F68" w14:textId="77777777" w:rsidR="00934D2B" w:rsidRPr="00D94930" w:rsidRDefault="00934D2B" w:rsidP="00934D2B">
            <w:pPr>
              <w:spacing w:after="0" w:line="240" w:lineRule="auto"/>
              <w:rPr>
                <w:rFonts w:eastAsia="Times New Roman" w:cstheme="minorHAnsi"/>
                <w:lang w:eastAsia="nb-NO"/>
              </w:rPr>
            </w:pPr>
            <w:r w:rsidRPr="00D94930">
              <w:rPr>
                <w:rFonts w:eastAsia="Times New Roman" w:cstheme="minorHAnsi"/>
                <w:lang w:eastAsia="nb-NO"/>
              </w:rPr>
              <w:t>Utsendt varsel om reguleringsendering, dato</w:t>
            </w:r>
          </w:p>
        </w:tc>
        <w:sdt>
          <w:sdtPr>
            <w:rPr>
              <w:rFonts w:eastAsia="Times New Roman" w:cstheme="minorHAnsi"/>
              <w:lang w:eastAsia="nb-NO"/>
            </w:rPr>
            <w:id w:val="-790977068"/>
            <w:placeholder>
              <w:docPart w:val="48F5E1F43F014718AA21263E8810CA3C"/>
            </w:placeholder>
            <w:showingPlcHdr/>
            <w:text/>
          </w:sdtPr>
          <w:sdtEndPr/>
          <w:sdtContent>
            <w:tc>
              <w:tcPr>
                <w:tcW w:w="4282" w:type="dxa"/>
              </w:tcPr>
              <w:p w14:paraId="26898B8A" w14:textId="77777777" w:rsidR="00934D2B" w:rsidRPr="00D94930" w:rsidRDefault="00ED40E6" w:rsidP="00ED40E6">
                <w:pPr>
                  <w:spacing w:after="0" w:line="240" w:lineRule="auto"/>
                  <w:rPr>
                    <w:rFonts w:eastAsia="Times New Roman" w:cstheme="minorHAnsi"/>
                    <w:lang w:eastAsia="nb-NO"/>
                  </w:rPr>
                </w:pPr>
                <w:r w:rsidRPr="00EE03FD">
                  <w:rPr>
                    <w:rStyle w:val="Plassholdertekst"/>
                  </w:rPr>
                  <w:t>skrive inn tekst.</w:t>
                </w:r>
              </w:p>
            </w:tc>
          </w:sdtContent>
        </w:sdt>
      </w:tr>
      <w:tr w:rsidR="00934D2B" w:rsidRPr="00934D2B" w14:paraId="0A4A087F" w14:textId="77777777" w:rsidTr="00992E46">
        <w:tc>
          <w:tcPr>
            <w:tcW w:w="4930" w:type="dxa"/>
          </w:tcPr>
          <w:p w14:paraId="6F97B7B3" w14:textId="77777777" w:rsidR="00934D2B" w:rsidRPr="00D94930" w:rsidRDefault="00934D2B" w:rsidP="00934D2B">
            <w:pPr>
              <w:spacing w:after="0" w:line="240" w:lineRule="auto"/>
              <w:rPr>
                <w:rFonts w:eastAsia="Times New Roman" w:cstheme="minorHAnsi"/>
                <w:lang w:eastAsia="nb-NO"/>
              </w:rPr>
            </w:pPr>
            <w:r w:rsidRPr="00D94930">
              <w:rPr>
                <w:rFonts w:eastAsia="Times New Roman" w:cstheme="minorHAnsi"/>
                <w:lang w:eastAsia="nb-NO"/>
              </w:rPr>
              <w:t>Sendt til uttale (offentlege innstansar), dato</w:t>
            </w:r>
          </w:p>
        </w:tc>
        <w:sdt>
          <w:sdtPr>
            <w:rPr>
              <w:rFonts w:eastAsia="Times New Roman" w:cstheme="minorHAnsi"/>
              <w:lang w:eastAsia="nb-NO"/>
            </w:rPr>
            <w:id w:val="604541222"/>
            <w:placeholder>
              <w:docPart w:val="D40A13453E3A4CEA9A0385650A018D19"/>
            </w:placeholder>
            <w:showingPlcHdr/>
            <w:text/>
          </w:sdtPr>
          <w:sdtEndPr/>
          <w:sdtContent>
            <w:tc>
              <w:tcPr>
                <w:tcW w:w="4282" w:type="dxa"/>
              </w:tcPr>
              <w:p w14:paraId="2A6F48D6" w14:textId="77777777" w:rsidR="00934D2B" w:rsidRPr="00D94930" w:rsidRDefault="00ED40E6" w:rsidP="00ED40E6">
                <w:pPr>
                  <w:spacing w:after="0" w:line="240" w:lineRule="auto"/>
                  <w:rPr>
                    <w:rFonts w:eastAsia="Times New Roman" w:cstheme="minorHAnsi"/>
                    <w:lang w:eastAsia="nb-NO"/>
                  </w:rPr>
                </w:pPr>
                <w:r w:rsidRPr="00EE03FD">
                  <w:rPr>
                    <w:rStyle w:val="Plassholdertekst"/>
                  </w:rPr>
                  <w:t>skrive inn tekst.</w:t>
                </w:r>
              </w:p>
            </w:tc>
          </w:sdtContent>
        </w:sdt>
      </w:tr>
    </w:tbl>
    <w:p w14:paraId="55349FF1" w14:textId="77777777" w:rsidR="00E02C4E" w:rsidRDefault="00934D2B" w:rsidP="00E252B0">
      <w:pPr>
        <w:pStyle w:val="Overskrift1"/>
        <w:numPr>
          <w:ilvl w:val="0"/>
          <w:numId w:val="15"/>
        </w:numPr>
      </w:pPr>
      <w:r>
        <w:t>Intensjonar og mål med endringa</w:t>
      </w:r>
    </w:p>
    <w:p w14:paraId="5EE8B60B" w14:textId="77777777" w:rsidR="00934D2B" w:rsidRPr="00934D2B" w:rsidRDefault="00934D2B" w:rsidP="00934D2B"/>
    <w:p w14:paraId="209CA781" w14:textId="77777777" w:rsidR="00934D2B" w:rsidRDefault="00934D2B" w:rsidP="00E252B0">
      <w:pPr>
        <w:pStyle w:val="Overskrift2"/>
        <w:numPr>
          <w:ilvl w:val="1"/>
          <w:numId w:val="15"/>
        </w:numPr>
      </w:pPr>
      <w:r>
        <w:t>Kva</w:t>
      </w:r>
      <w:r w:rsidR="001D4C48">
        <w:t>litetar som endringa bidreg med</w:t>
      </w:r>
      <w:r>
        <w:t xml:space="preserve"> </w:t>
      </w:r>
    </w:p>
    <w:sdt>
      <w:sdtPr>
        <w:rPr>
          <w:color w:val="7F7F7F" w:themeColor="text1" w:themeTint="80"/>
        </w:rPr>
        <w:id w:val="1593820015"/>
        <w:placeholder>
          <w:docPart w:val="BB0D7144072B4FEBA55C0DBA0C43673B"/>
        </w:placeholder>
        <w:showingPlcHdr/>
        <w:text/>
      </w:sdtPr>
      <w:sdtEndPr/>
      <w:sdtContent>
        <w:p w14:paraId="34D2BBBB" w14:textId="77777777" w:rsidR="00FF118F" w:rsidRPr="00B922BA" w:rsidRDefault="00FF118F" w:rsidP="00934D2B">
          <w:pPr>
            <w:rPr>
              <w:color w:val="7F7F7F" w:themeColor="text1" w:themeTint="80"/>
            </w:rPr>
          </w:pPr>
          <w:r w:rsidRPr="00FF118F">
            <w:rPr>
              <w:rStyle w:val="Plassholdertekst"/>
            </w:rPr>
            <w:t>Trekk fram dei viktigaste kvalitetane som følgjer av tiltaka i endringa.</w:t>
          </w:r>
        </w:p>
      </w:sdtContent>
    </w:sdt>
    <w:p w14:paraId="1378D3CC" w14:textId="77777777" w:rsidR="00934D2B" w:rsidRDefault="00934D2B" w:rsidP="00E252B0">
      <w:pPr>
        <w:pStyle w:val="Overskrift2"/>
        <w:numPr>
          <w:ilvl w:val="1"/>
          <w:numId w:val="15"/>
        </w:numPr>
      </w:pPr>
      <w:r>
        <w:t xml:space="preserve">Tidlegare vedtak </w:t>
      </w:r>
      <w:r w:rsidR="00A24FA8">
        <w:t>og reguleringsendringar</w:t>
      </w:r>
    </w:p>
    <w:p w14:paraId="1D61EAF0" w14:textId="77777777" w:rsidR="00934D2B" w:rsidRPr="00B922BA" w:rsidRDefault="00006B45" w:rsidP="00934D2B">
      <w:pPr>
        <w:rPr>
          <w:color w:val="7F7F7F" w:themeColor="text1" w:themeTint="80"/>
        </w:rPr>
      </w:pPr>
      <w:sdt>
        <w:sdtPr>
          <w:rPr>
            <w:color w:val="7F7F7F" w:themeColor="text1" w:themeTint="80"/>
          </w:rPr>
          <w:id w:val="-298922010"/>
          <w:placeholder>
            <w:docPart w:val="32F9AB660C304189BF1DBB96609B7049"/>
          </w:placeholder>
          <w:showingPlcHdr/>
          <w:text/>
        </w:sdtPr>
        <w:sdtEndPr/>
        <w:sdtContent>
          <w:r w:rsidR="00FF118F" w:rsidRPr="00FF118F">
            <w:rPr>
              <w:rStyle w:val="Plassholdertekst"/>
            </w:rPr>
            <w:t>Er det gjort tidlegare vedtak i saka eller i området? T.d. dispensasjonssaker, ulovlege tiltak, førespurnader til Komité for plan og utvikling?</w:t>
          </w:r>
        </w:sdtContent>
      </w:sdt>
      <w:r w:rsidR="00934D2B" w:rsidRPr="00B922BA">
        <w:rPr>
          <w:color w:val="7F7F7F" w:themeColor="text1" w:themeTint="80"/>
        </w:rPr>
        <w:t xml:space="preserve"> </w:t>
      </w:r>
    </w:p>
    <w:p w14:paraId="507ECB02" w14:textId="77777777" w:rsidR="00934D2B" w:rsidRDefault="00934D2B" w:rsidP="00E252B0">
      <w:pPr>
        <w:pStyle w:val="Overskrift1"/>
        <w:numPr>
          <w:ilvl w:val="0"/>
          <w:numId w:val="16"/>
        </w:numPr>
      </w:pPr>
      <w:r>
        <w:t>Planprosessen</w:t>
      </w:r>
    </w:p>
    <w:p w14:paraId="2B3EF30E" w14:textId="77777777" w:rsidR="00934D2B" w:rsidRDefault="00934D2B" w:rsidP="00E252B0">
      <w:pPr>
        <w:pStyle w:val="Overskrift2"/>
        <w:numPr>
          <w:ilvl w:val="1"/>
          <w:numId w:val="16"/>
        </w:numPr>
      </w:pPr>
      <w:r>
        <w:t>Oppstartsmøte</w:t>
      </w:r>
    </w:p>
    <w:sdt>
      <w:sdtPr>
        <w:rPr>
          <w:color w:val="7F7F7F" w:themeColor="text1" w:themeTint="80"/>
        </w:rPr>
        <w:id w:val="-981468994"/>
        <w:placeholder>
          <w:docPart w:val="D1BCCFABD01D481AAC4F24A96D3742B0"/>
        </w:placeholder>
        <w:showingPlcHdr/>
        <w:text/>
      </w:sdtPr>
      <w:sdtEndPr/>
      <w:sdtContent>
        <w:p w14:paraId="28FF2612" w14:textId="77777777" w:rsidR="00FF118F" w:rsidRPr="00B922BA" w:rsidRDefault="00FF118F" w:rsidP="00934D2B">
          <w:pPr>
            <w:rPr>
              <w:color w:val="7F7F7F" w:themeColor="text1" w:themeTint="80"/>
            </w:rPr>
          </w:pPr>
          <w:r w:rsidRPr="00B922BA">
            <w:rPr>
              <w:color w:val="7F7F7F" w:themeColor="text1" w:themeTint="80"/>
            </w:rPr>
            <w:t>Vis til dato, og gje ei kort oppsummering av møtet og tilbakemeldingar frå kommunen.</w:t>
          </w:r>
        </w:p>
      </w:sdtContent>
    </w:sdt>
    <w:p w14:paraId="5F644D0A" w14:textId="77777777" w:rsidR="00934D2B" w:rsidRDefault="00934D2B" w:rsidP="00E252B0">
      <w:pPr>
        <w:pStyle w:val="Overskrift2"/>
        <w:numPr>
          <w:ilvl w:val="1"/>
          <w:numId w:val="16"/>
        </w:numPr>
      </w:pPr>
      <w:r>
        <w:t>Undervegsmøte</w:t>
      </w:r>
    </w:p>
    <w:sdt>
      <w:sdtPr>
        <w:rPr>
          <w:color w:val="7F7F7F" w:themeColor="text1" w:themeTint="80"/>
        </w:rPr>
        <w:id w:val="-235635231"/>
        <w:placeholder>
          <w:docPart w:val="A9E48210E105422B9B00E4307A83CC6F"/>
        </w:placeholder>
        <w:showingPlcHdr/>
        <w:text/>
      </w:sdtPr>
      <w:sdtEndPr/>
      <w:sdtContent>
        <w:p w14:paraId="25EC63EF" w14:textId="77777777" w:rsidR="00FF118F" w:rsidRPr="00B922BA" w:rsidRDefault="00FF118F" w:rsidP="00934D2B">
          <w:pPr>
            <w:rPr>
              <w:color w:val="7F7F7F" w:themeColor="text1" w:themeTint="80"/>
            </w:rPr>
          </w:pPr>
          <w:r w:rsidRPr="00FF118F">
            <w:rPr>
              <w:rStyle w:val="Plassholdertekst"/>
            </w:rPr>
            <w:t>Dato og ei kort oppsummering av møtet. Trekk fram utfordringar som vart diskutert, el tema som vart trekt særleg fram i møtet.</w:t>
          </w:r>
        </w:p>
      </w:sdtContent>
    </w:sdt>
    <w:p w14:paraId="78C27F7E" w14:textId="77777777" w:rsidR="00934D2B" w:rsidRPr="00934D2B" w:rsidRDefault="00934D2B" w:rsidP="00E252B0">
      <w:pPr>
        <w:pStyle w:val="Overskrift1"/>
        <w:numPr>
          <w:ilvl w:val="0"/>
          <w:numId w:val="17"/>
        </w:numPr>
      </w:pPr>
      <w:r w:rsidRPr="00934D2B">
        <w:t>Gjeldande reguleringsplan</w:t>
      </w:r>
    </w:p>
    <w:p w14:paraId="58A20367" w14:textId="77777777" w:rsidR="001B08F9" w:rsidRDefault="00934D2B" w:rsidP="00934D2B">
      <w:pPr>
        <w:rPr>
          <w:color w:val="7F7F7F" w:themeColor="text1" w:themeTint="80"/>
        </w:rPr>
      </w:pPr>
      <w:r w:rsidRPr="007816C2">
        <w:t>Legg inn kartutsnitt av gjeldande reguleringsplan</w:t>
      </w:r>
      <w:r w:rsidRPr="00B922BA">
        <w:rPr>
          <w:color w:val="7F7F7F" w:themeColor="text1" w:themeTint="80"/>
        </w:rPr>
        <w:t>, og gje ei kort skild</w:t>
      </w:r>
      <w:r w:rsidR="001B08F9">
        <w:rPr>
          <w:color w:val="7F7F7F" w:themeColor="text1" w:themeTint="80"/>
        </w:rPr>
        <w:t>ring av hovudformålet i planen.</w:t>
      </w:r>
    </w:p>
    <w:sdt>
      <w:sdtPr>
        <w:rPr>
          <w:color w:val="7F7F7F" w:themeColor="text1" w:themeTint="80"/>
        </w:rPr>
        <w:id w:val="-1498872512"/>
        <w:showingPlcHdr/>
        <w:picture/>
      </w:sdtPr>
      <w:sdtEndPr/>
      <w:sdtContent>
        <w:p w14:paraId="5A695F5B" w14:textId="77777777" w:rsidR="001B08F9" w:rsidRDefault="007816C2" w:rsidP="00934D2B">
          <w:pPr>
            <w:rPr>
              <w:color w:val="7F7F7F" w:themeColor="text1" w:themeTint="80"/>
            </w:rPr>
          </w:pPr>
          <w:r>
            <w:rPr>
              <w:noProof/>
              <w:color w:val="7F7F7F" w:themeColor="text1" w:themeTint="80"/>
              <w:lang w:eastAsia="nn-NO"/>
            </w:rPr>
            <w:drawing>
              <wp:inline distT="0" distB="0" distL="0" distR="0" wp14:anchorId="1B20E646" wp14:editId="11C26AB8">
                <wp:extent cx="5637600" cy="2358000"/>
                <wp:effectExtent l="0" t="0" r="1270" b="4445"/>
                <wp:docPr id="6" name="Bild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" name="Bild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637600" cy="2358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sdt>
      <w:sdtPr>
        <w:rPr>
          <w:color w:val="7F7F7F" w:themeColor="text1" w:themeTint="80"/>
        </w:rPr>
        <w:id w:val="-1966499878"/>
        <w:placeholder>
          <w:docPart w:val="896A950520FE4CCC84A2BD40A5388F43"/>
        </w:placeholder>
        <w:showingPlcHdr/>
        <w:text/>
      </w:sdtPr>
      <w:sdtEndPr/>
      <w:sdtContent>
        <w:p w14:paraId="177C1734" w14:textId="77777777" w:rsidR="007816C2" w:rsidRDefault="007816C2" w:rsidP="00934D2B">
          <w:pPr>
            <w:rPr>
              <w:color w:val="7F7F7F" w:themeColor="text1" w:themeTint="80"/>
            </w:rPr>
          </w:pPr>
          <w:r w:rsidRPr="007816C2">
            <w:t xml:space="preserve"> </w:t>
          </w:r>
          <w:r>
            <w:rPr>
              <w:rStyle w:val="Plassholdertekst"/>
            </w:rPr>
            <w:t>G</w:t>
          </w:r>
          <w:r w:rsidRPr="007816C2">
            <w:rPr>
              <w:rStyle w:val="Plassholdertekst"/>
            </w:rPr>
            <w:t>je ei kort skildring av hovudformålet i planen</w:t>
          </w:r>
        </w:p>
      </w:sdtContent>
    </w:sdt>
    <w:sdt>
      <w:sdtPr>
        <w:rPr>
          <w:color w:val="7F7F7F" w:themeColor="text1" w:themeTint="80"/>
        </w:rPr>
        <w:id w:val="-1536414346"/>
        <w:placeholder>
          <w:docPart w:val="3254977CDEEF4131BF61372372804725"/>
        </w:placeholder>
        <w:showingPlcHdr/>
        <w:text/>
      </w:sdtPr>
      <w:sdtEndPr/>
      <w:sdtContent>
        <w:p w14:paraId="0E92E402" w14:textId="77777777" w:rsidR="007816C2" w:rsidRDefault="007816C2" w:rsidP="00934D2B">
          <w:pPr>
            <w:rPr>
              <w:color w:val="7F7F7F" w:themeColor="text1" w:themeTint="80"/>
            </w:rPr>
          </w:pPr>
          <w:r w:rsidRPr="007816C2">
            <w:rPr>
              <w:rStyle w:val="Plassholdertekst"/>
            </w:rPr>
            <w:t>Vis heilt kort til utfordringar som gir behov for endringa.</w:t>
          </w:r>
          <w:r w:rsidRPr="00EE03FD">
            <w:rPr>
              <w:rStyle w:val="Plassholdertekst"/>
            </w:rPr>
            <w:t>.</w:t>
          </w:r>
        </w:p>
      </w:sdtContent>
    </w:sdt>
    <w:p w14:paraId="3441EA75" w14:textId="77777777" w:rsidR="00934D2B" w:rsidRDefault="00934D2B" w:rsidP="00E252B0">
      <w:pPr>
        <w:pStyle w:val="Overskrift2"/>
        <w:numPr>
          <w:ilvl w:val="1"/>
          <w:numId w:val="17"/>
        </w:numPr>
      </w:pPr>
      <w:r>
        <w:t>Tidlegare reguleringsendring</w:t>
      </w:r>
    </w:p>
    <w:p w14:paraId="5FCC5A27" w14:textId="77777777" w:rsidR="00934D2B" w:rsidRDefault="005F27EB" w:rsidP="00934D2B">
      <w:r>
        <w:t xml:space="preserve">Det har tidlegare vore gjennomført </w:t>
      </w:r>
      <w:sdt>
        <w:sdtPr>
          <w:id w:val="-1326967412"/>
          <w:placeholder>
            <w:docPart w:val="B7C480B282F1419A890D677B2991AAF9"/>
          </w:placeholder>
          <w:showingPlcHdr/>
          <w:text/>
        </w:sdtPr>
        <w:sdtEndPr/>
        <w:sdtContent>
          <w:r w:rsidR="007816C2">
            <w:rPr>
              <w:rStyle w:val="Plassholdertekst"/>
            </w:rPr>
            <w:t>antall</w:t>
          </w:r>
        </w:sdtContent>
      </w:sdt>
      <w:r>
        <w:t xml:space="preserve"> </w:t>
      </w:r>
      <w:r w:rsidR="00934D2B">
        <w:t>endringar av planen</w:t>
      </w:r>
      <w:r>
        <w:t>:</w:t>
      </w:r>
    </w:p>
    <w:p w14:paraId="3DAB673B" w14:textId="77777777" w:rsidR="00934D2B" w:rsidRPr="00B922BA" w:rsidRDefault="00934D2B" w:rsidP="007816C2">
      <w:pPr>
        <w:pStyle w:val="Listeavsnitt"/>
        <w:numPr>
          <w:ilvl w:val="0"/>
          <w:numId w:val="9"/>
        </w:numPr>
      </w:pPr>
      <w:r>
        <w:t xml:space="preserve">E1 vart godkjent som mindre </w:t>
      </w:r>
      <w:r w:rsidRPr="00B922BA">
        <w:t xml:space="preserve">endring </w:t>
      </w:r>
      <w:r w:rsidR="005F27EB" w:rsidRPr="00B922BA">
        <w:t xml:space="preserve"> </w:t>
      </w:r>
      <w:sdt>
        <w:sdtPr>
          <w:id w:val="-192698193"/>
          <w:placeholder>
            <w:docPart w:val="0AF1742AC74E4078A4921D460EF6F301"/>
          </w:placeholder>
          <w:showingPlcHdr/>
          <w:text/>
        </w:sdtPr>
        <w:sdtEndPr/>
        <w:sdtContent>
          <w:r w:rsidR="007816C2">
            <w:rPr>
              <w:rStyle w:val="Plassholdertekst"/>
            </w:rPr>
            <w:t>dato</w:t>
          </w:r>
        </w:sdtContent>
      </w:sdt>
      <w:r w:rsidR="00B922BA" w:rsidRPr="00B922BA">
        <w:t xml:space="preserve">, </w:t>
      </w:r>
      <w:r w:rsidRPr="00B922BA">
        <w:t xml:space="preserve">og gjaldt </w:t>
      </w:r>
      <w:r w:rsidR="005F27EB" w:rsidRPr="00B922BA">
        <w:t>endring av</w:t>
      </w:r>
      <w:r w:rsidR="007816C2">
        <w:t xml:space="preserve"> </w:t>
      </w:r>
      <w:sdt>
        <w:sdtPr>
          <w:id w:val="292490125"/>
          <w:placeholder>
            <w:docPart w:val="EE6326E6F1734CEBA2196E8D4713E8AC"/>
          </w:placeholder>
          <w:showingPlcHdr/>
          <w:text/>
        </w:sdtPr>
        <w:sdtEndPr/>
        <w:sdtContent>
          <w:r w:rsidR="007816C2" w:rsidRPr="007816C2">
            <w:t xml:space="preserve"> </w:t>
          </w:r>
          <w:r w:rsidR="007816C2" w:rsidRPr="007816C2">
            <w:rPr>
              <w:rStyle w:val="Plassholdertekst"/>
            </w:rPr>
            <w:t>kva som var endra av formål i plankart eller endringar i føresegnene</w:t>
          </w:r>
        </w:sdtContent>
      </w:sdt>
    </w:p>
    <w:p w14:paraId="73A40CD6" w14:textId="77777777" w:rsidR="007816C2" w:rsidRPr="007816C2" w:rsidRDefault="00934D2B" w:rsidP="00343224">
      <w:pPr>
        <w:pStyle w:val="Listeavsnitt"/>
        <w:numPr>
          <w:ilvl w:val="0"/>
          <w:numId w:val="9"/>
        </w:numPr>
        <w:rPr>
          <w:color w:val="7F7F7F" w:themeColor="text1" w:themeTint="80"/>
        </w:rPr>
      </w:pPr>
      <w:r w:rsidRPr="00B922BA">
        <w:t xml:space="preserve">E2 </w:t>
      </w:r>
      <w:r w:rsidR="005F27EB" w:rsidRPr="00B922BA">
        <w:t xml:space="preserve">vart godkjent som mindre endring </w:t>
      </w:r>
      <w:sdt>
        <w:sdtPr>
          <w:id w:val="-991564511"/>
          <w:placeholder>
            <w:docPart w:val="7F664F6D78CB4CEA84C24B916D8CCDF2"/>
          </w:placeholder>
          <w:showingPlcHdr/>
          <w:text/>
        </w:sdtPr>
        <w:sdtEndPr/>
        <w:sdtContent>
          <w:r w:rsidR="007816C2">
            <w:rPr>
              <w:rStyle w:val="Plassholdertekst"/>
            </w:rPr>
            <w:t>dato</w:t>
          </w:r>
        </w:sdtContent>
      </w:sdt>
      <w:r w:rsidR="005F27EB" w:rsidRPr="00B922BA">
        <w:t xml:space="preserve">,  </w:t>
      </w:r>
      <w:r w:rsidR="005F27EB">
        <w:t>og gjaldt endring av</w:t>
      </w:r>
      <w:r w:rsidR="007816C2">
        <w:t xml:space="preserve"> </w:t>
      </w:r>
      <w:sdt>
        <w:sdtPr>
          <w:id w:val="1813511960"/>
          <w:placeholder>
            <w:docPart w:val="6F584F218264417E8DC5BCB1D4AB2D39"/>
          </w:placeholder>
          <w:showingPlcHdr/>
          <w:text/>
        </w:sdtPr>
        <w:sdtEndPr/>
        <w:sdtContent>
          <w:r w:rsidR="007816C2" w:rsidRPr="007816C2">
            <w:rPr>
              <w:rStyle w:val="Plassholdertekst"/>
            </w:rPr>
            <w:t>kva som var endra av formål i plankart eller endringar i føresegnene</w:t>
          </w:r>
        </w:sdtContent>
      </w:sdt>
      <w:r w:rsidR="00F02386">
        <w:t xml:space="preserve"> </w:t>
      </w:r>
    </w:p>
    <w:p w14:paraId="778D55BD" w14:textId="77777777" w:rsidR="007816C2" w:rsidRDefault="005F27EB" w:rsidP="003A20F0">
      <w:pPr>
        <w:rPr>
          <w:color w:val="7F7F7F" w:themeColor="text1" w:themeTint="80"/>
        </w:rPr>
      </w:pPr>
      <w:r w:rsidRPr="007816C2">
        <w:rPr>
          <w:color w:val="7F7F7F" w:themeColor="text1" w:themeTint="80"/>
        </w:rPr>
        <w:t>Legg inn kartutsnitt av endringa dersom denne gjaldt endring av plankart.</w:t>
      </w:r>
    </w:p>
    <w:sdt>
      <w:sdtPr>
        <w:rPr>
          <w:color w:val="7F7F7F" w:themeColor="text1" w:themeTint="80"/>
        </w:rPr>
        <w:id w:val="-622467374"/>
        <w:showingPlcHdr/>
        <w:picture/>
      </w:sdtPr>
      <w:sdtEndPr/>
      <w:sdtContent>
        <w:p w14:paraId="041F385D" w14:textId="77777777" w:rsidR="003A20F0" w:rsidRPr="007816C2" w:rsidRDefault="003A20F0" w:rsidP="003A20F0">
          <w:pPr>
            <w:rPr>
              <w:color w:val="7F7F7F" w:themeColor="text1" w:themeTint="80"/>
            </w:rPr>
          </w:pPr>
          <w:r>
            <w:rPr>
              <w:noProof/>
              <w:color w:val="7F7F7F" w:themeColor="text1" w:themeTint="80"/>
              <w:lang w:eastAsia="nn-NO"/>
            </w:rPr>
            <w:drawing>
              <wp:inline distT="0" distB="0" distL="0" distR="0" wp14:anchorId="18440F14" wp14:editId="2D81FAEE">
                <wp:extent cx="5637600" cy="2358000"/>
                <wp:effectExtent l="0" t="0" r="1270" b="4445"/>
                <wp:docPr id="11" name="Bild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" name="Bilde 8"/>
                        <pic:cNvPicPr preferRelativeResize="0">
                          <a:picLocks noChangeAspect="1" noChangeArrowheads="1"/>
                        </pic:cNvPicPr>
                      </pic:nvPicPr>
                      <pic:blipFill>
                        <a:blip r:embed="rId1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637600" cy="2358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p w14:paraId="3CC1EF46" w14:textId="77777777" w:rsidR="00934D2B" w:rsidRDefault="005F27EB" w:rsidP="00E252B0">
      <w:pPr>
        <w:pStyle w:val="Overskrift1"/>
        <w:numPr>
          <w:ilvl w:val="0"/>
          <w:numId w:val="17"/>
        </w:numPr>
      </w:pPr>
      <w:r>
        <w:t>Skildring av planområdet</w:t>
      </w:r>
    </w:p>
    <w:p w14:paraId="77051FB3" w14:textId="77777777" w:rsidR="005F27EB" w:rsidRPr="00A45715" w:rsidRDefault="005F27EB" w:rsidP="005F27EB">
      <w:r w:rsidRPr="00A45715">
        <w:t>Skildringa skal visa til:</w:t>
      </w:r>
    </w:p>
    <w:p w14:paraId="1A9E1CFA" w14:textId="5C0A0D37" w:rsidR="005F27EB" w:rsidRPr="00B922BA" w:rsidRDefault="005F27EB" w:rsidP="005F27EB">
      <w:pPr>
        <w:pStyle w:val="Listeavsnitt"/>
        <w:numPr>
          <w:ilvl w:val="0"/>
          <w:numId w:val="10"/>
        </w:numPr>
        <w:rPr>
          <w:color w:val="7F7F7F" w:themeColor="text1" w:themeTint="80"/>
        </w:rPr>
      </w:pPr>
      <w:r w:rsidRPr="008119DD">
        <w:t>Lokalisering</w:t>
      </w:r>
      <w:r w:rsidR="00581A32" w:rsidRPr="008119DD">
        <w:t>:</w:t>
      </w:r>
      <w:r w:rsidR="00581A32" w:rsidRPr="00CD4083">
        <w:rPr>
          <w:color w:val="7F7F7F" w:themeColor="text1" w:themeTint="80"/>
        </w:rPr>
        <w:t xml:space="preserve"> </w:t>
      </w:r>
      <w:sdt>
        <w:sdtPr>
          <w:rPr>
            <w:color w:val="7F7F7F" w:themeColor="text1" w:themeTint="80"/>
          </w:rPr>
          <w:id w:val="1609776423"/>
          <w:placeholder>
            <w:docPart w:val="AF5AFA362B7C4E2C846F932CD44AB781"/>
          </w:placeholder>
          <w:showingPlcHdr/>
          <w:text/>
        </w:sdtPr>
        <w:sdtEndPr/>
        <w:sdtContent>
          <w:r w:rsidR="00581A32" w:rsidRPr="008119DD">
            <w:rPr>
              <w:rStyle w:val="Plassholdertekst"/>
              <w:color w:val="7F7F7F" w:themeColor="text1" w:themeTint="80"/>
            </w:rPr>
            <w:t xml:space="preserve">her </w:t>
          </w:r>
          <w:r w:rsidR="00CD4083" w:rsidRPr="008119DD">
            <w:rPr>
              <w:rStyle w:val="Plassholdertekst"/>
              <w:color w:val="7F7F7F" w:themeColor="text1" w:themeTint="80"/>
            </w:rPr>
            <w:t xml:space="preserve">kan du </w:t>
          </w:r>
          <w:r w:rsidR="00581A32" w:rsidRPr="008119DD">
            <w:rPr>
              <w:rStyle w:val="Plassholdertekst"/>
              <w:color w:val="7F7F7F" w:themeColor="text1" w:themeTint="80"/>
            </w:rPr>
            <w:t>skrive inn tekst.</w:t>
          </w:r>
        </w:sdtContent>
      </w:sdt>
    </w:p>
    <w:p w14:paraId="3ECA5B8B" w14:textId="197A8696" w:rsidR="005F27EB" w:rsidRPr="00B922BA" w:rsidRDefault="005F27EB" w:rsidP="005F27EB">
      <w:pPr>
        <w:pStyle w:val="Listeavsnitt"/>
        <w:numPr>
          <w:ilvl w:val="0"/>
          <w:numId w:val="10"/>
        </w:numPr>
        <w:rPr>
          <w:color w:val="7F7F7F" w:themeColor="text1" w:themeTint="80"/>
        </w:rPr>
      </w:pPr>
      <w:r w:rsidRPr="008119DD">
        <w:t>Kva blir arealet som gjeld endringa, nytta til i dag?</w:t>
      </w:r>
      <w:r w:rsidR="00581A32" w:rsidRPr="00CD4083">
        <w:rPr>
          <w:color w:val="7F7F7F" w:themeColor="text1" w:themeTint="80"/>
        </w:rPr>
        <w:t xml:space="preserve"> </w:t>
      </w:r>
      <w:sdt>
        <w:sdtPr>
          <w:rPr>
            <w:color w:val="7F7F7F" w:themeColor="text1" w:themeTint="80"/>
          </w:rPr>
          <w:id w:val="1539545455"/>
          <w:placeholder>
            <w:docPart w:val="A5D50F7CAB6B4E69929A0AA54CD9DD90"/>
          </w:placeholder>
          <w:showingPlcHdr/>
          <w:text/>
        </w:sdtPr>
        <w:sdtEndPr/>
        <w:sdtContent>
          <w:r w:rsidR="00581A32" w:rsidRPr="008119DD">
            <w:rPr>
              <w:rStyle w:val="Plassholdertekst"/>
              <w:color w:val="7F7F7F" w:themeColor="text1" w:themeTint="80"/>
            </w:rPr>
            <w:t xml:space="preserve">her </w:t>
          </w:r>
          <w:r w:rsidR="00CD4083" w:rsidRPr="008119DD">
            <w:rPr>
              <w:rStyle w:val="Plassholdertekst"/>
              <w:color w:val="7F7F7F" w:themeColor="text1" w:themeTint="80"/>
            </w:rPr>
            <w:t xml:space="preserve">kan du </w:t>
          </w:r>
          <w:r w:rsidR="00581A32" w:rsidRPr="008119DD">
            <w:rPr>
              <w:rStyle w:val="Plassholdertekst"/>
              <w:color w:val="7F7F7F" w:themeColor="text1" w:themeTint="80"/>
            </w:rPr>
            <w:t>skrive inn tekst.</w:t>
          </w:r>
        </w:sdtContent>
      </w:sdt>
    </w:p>
    <w:p w14:paraId="7426AA3A" w14:textId="1BF0B005" w:rsidR="005F27EB" w:rsidRPr="00B922BA" w:rsidRDefault="005F27EB" w:rsidP="005F27EB">
      <w:pPr>
        <w:pStyle w:val="Listeavsnitt"/>
        <w:numPr>
          <w:ilvl w:val="0"/>
          <w:numId w:val="10"/>
        </w:numPr>
        <w:rPr>
          <w:color w:val="7F7F7F" w:themeColor="text1" w:themeTint="80"/>
        </w:rPr>
      </w:pPr>
      <w:r w:rsidRPr="008119DD">
        <w:t>I kva grad er området bygd ut i samsvar med gjeldande plan?</w:t>
      </w:r>
      <w:r w:rsidR="00581A32" w:rsidRPr="008119DD">
        <w:t xml:space="preserve"> </w:t>
      </w:r>
      <w:sdt>
        <w:sdtPr>
          <w:rPr>
            <w:color w:val="7F7F7F" w:themeColor="text1" w:themeTint="80"/>
          </w:rPr>
          <w:id w:val="-1660764949"/>
          <w:placeholder>
            <w:docPart w:val="DB05C9508F4E44E1B72726F9B91FA5F2"/>
          </w:placeholder>
          <w:showingPlcHdr/>
          <w:text/>
        </w:sdtPr>
        <w:sdtEndPr/>
        <w:sdtContent>
          <w:r w:rsidR="00581A32" w:rsidRPr="008119DD">
            <w:rPr>
              <w:rStyle w:val="Plassholdertekst"/>
              <w:color w:val="7F7F7F" w:themeColor="text1" w:themeTint="80"/>
            </w:rPr>
            <w:t xml:space="preserve">her </w:t>
          </w:r>
          <w:r w:rsidR="00CD4083" w:rsidRPr="008119DD">
            <w:rPr>
              <w:rStyle w:val="Plassholdertekst"/>
              <w:color w:val="7F7F7F" w:themeColor="text1" w:themeTint="80"/>
            </w:rPr>
            <w:t xml:space="preserve">kan du </w:t>
          </w:r>
          <w:r w:rsidR="00581A32" w:rsidRPr="008119DD">
            <w:rPr>
              <w:rStyle w:val="Plassholdertekst"/>
              <w:color w:val="7F7F7F" w:themeColor="text1" w:themeTint="80"/>
            </w:rPr>
            <w:t>skrive inn tekst.</w:t>
          </w:r>
        </w:sdtContent>
      </w:sdt>
    </w:p>
    <w:p w14:paraId="0A5D5EE5" w14:textId="77777777" w:rsidR="005F27EB" w:rsidRDefault="005F27EB" w:rsidP="005F27EB">
      <w:pPr>
        <w:rPr>
          <w:color w:val="7F7F7F" w:themeColor="text1" w:themeTint="80"/>
        </w:rPr>
      </w:pPr>
      <w:r w:rsidRPr="00D570C6">
        <w:t>Legg inn flyfoto som viser plangrensa for reguleringsendringa</w:t>
      </w:r>
      <w:r w:rsidRPr="00B922BA">
        <w:rPr>
          <w:color w:val="7F7F7F" w:themeColor="text1" w:themeTint="80"/>
        </w:rPr>
        <w:t>.</w:t>
      </w:r>
    </w:p>
    <w:sdt>
      <w:sdtPr>
        <w:rPr>
          <w:color w:val="7F7F7F" w:themeColor="text1" w:themeTint="80"/>
        </w:rPr>
        <w:id w:val="344444838"/>
        <w:showingPlcHdr/>
        <w:picture/>
      </w:sdtPr>
      <w:sdtEndPr/>
      <w:sdtContent>
        <w:p w14:paraId="3B0E395B" w14:textId="77777777" w:rsidR="007816C2" w:rsidRPr="00B922BA" w:rsidRDefault="007816C2" w:rsidP="005F27EB">
          <w:pPr>
            <w:rPr>
              <w:color w:val="7F7F7F" w:themeColor="text1" w:themeTint="80"/>
            </w:rPr>
          </w:pPr>
          <w:r>
            <w:rPr>
              <w:noProof/>
              <w:color w:val="7F7F7F" w:themeColor="text1" w:themeTint="80"/>
              <w:lang w:eastAsia="nn-NO"/>
            </w:rPr>
            <w:drawing>
              <wp:inline distT="0" distB="0" distL="0" distR="0" wp14:anchorId="45E4EC7E" wp14:editId="404869B8">
                <wp:extent cx="5637600" cy="2358000"/>
                <wp:effectExtent l="0" t="0" r="1270" b="4445"/>
                <wp:docPr id="8" name="Bild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" name="Bilde 5"/>
                        <pic:cNvPicPr preferRelativeResize="0">
                          <a:picLocks noChangeAspect="1" noChangeArrowheads="1"/>
                        </pic:cNvPicPr>
                      </pic:nvPicPr>
                      <pic:blipFill>
                        <a:blip r:embed="rId1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637600" cy="2358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p w14:paraId="7C9F5A23" w14:textId="77777777" w:rsidR="00A45715" w:rsidRDefault="00A45715" w:rsidP="005F27EB"/>
    <w:p w14:paraId="2A2FF85D" w14:textId="77777777" w:rsidR="00982FBD" w:rsidRDefault="00982FBD" w:rsidP="005F27EB"/>
    <w:p w14:paraId="7BC2F379" w14:textId="77777777" w:rsidR="00982FBD" w:rsidRDefault="00982FBD" w:rsidP="005F27EB"/>
    <w:p w14:paraId="77AA40E2" w14:textId="77777777" w:rsidR="00982FBD" w:rsidRDefault="00982FBD" w:rsidP="005F27EB"/>
    <w:p w14:paraId="569D8C6F" w14:textId="77777777" w:rsidR="00982FBD" w:rsidRDefault="00982FBD" w:rsidP="005F27EB"/>
    <w:p w14:paraId="1B8DB171" w14:textId="77777777" w:rsidR="00982FBD" w:rsidRDefault="00982FBD" w:rsidP="005F27EB"/>
    <w:p w14:paraId="2BBB1A72" w14:textId="75215A2F" w:rsidR="005F27EB" w:rsidRPr="00D570C6" w:rsidRDefault="005F27EB" w:rsidP="005F27EB">
      <w:r w:rsidRPr="00D570C6">
        <w:t xml:space="preserve">Legg inn bilete av dagens situasjon. </w:t>
      </w:r>
    </w:p>
    <w:sdt>
      <w:sdtPr>
        <w:rPr>
          <w:color w:val="7F7F7F" w:themeColor="text1" w:themeTint="80"/>
        </w:rPr>
        <w:id w:val="-1679498238"/>
        <w:showingPlcHdr/>
        <w:picture/>
      </w:sdtPr>
      <w:sdtEndPr/>
      <w:sdtContent>
        <w:p w14:paraId="43F25EB5" w14:textId="77777777" w:rsidR="007816C2" w:rsidRPr="00B922BA" w:rsidRDefault="00D570C6" w:rsidP="005F27EB">
          <w:pPr>
            <w:rPr>
              <w:color w:val="7F7F7F" w:themeColor="text1" w:themeTint="80"/>
            </w:rPr>
          </w:pPr>
          <w:r>
            <w:rPr>
              <w:noProof/>
              <w:color w:val="7F7F7F" w:themeColor="text1" w:themeTint="80"/>
              <w:lang w:eastAsia="nn-NO"/>
            </w:rPr>
            <w:drawing>
              <wp:inline distT="0" distB="0" distL="0" distR="0" wp14:anchorId="2121C253" wp14:editId="625C9C8E">
                <wp:extent cx="5637600" cy="2358000"/>
                <wp:effectExtent l="0" t="0" r="1270" b="4445"/>
                <wp:docPr id="10" name="Bild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7"/>
                        <pic:cNvPicPr preferRelativeResize="0">
                          <a:picLocks noChangeAspect="1" noChangeArrowheads="1"/>
                        </pic:cNvPicPr>
                      </pic:nvPicPr>
                      <pic:blipFill>
                        <a:blip r:embed="rId1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637600" cy="2358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p w14:paraId="442810AF" w14:textId="77777777" w:rsidR="005F27EB" w:rsidRDefault="005F27EB" w:rsidP="00E252B0">
      <w:pPr>
        <w:pStyle w:val="Overskrift1"/>
        <w:numPr>
          <w:ilvl w:val="0"/>
          <w:numId w:val="17"/>
        </w:numPr>
      </w:pPr>
      <w:r>
        <w:t>Skildring av reguleringsendringa</w:t>
      </w:r>
    </w:p>
    <w:p w14:paraId="5014D5A0" w14:textId="5EFDEBCC" w:rsidR="005F27EB" w:rsidRDefault="005F27EB" w:rsidP="00E252B0">
      <w:pPr>
        <w:pStyle w:val="Overskrift2"/>
        <w:numPr>
          <w:ilvl w:val="1"/>
          <w:numId w:val="17"/>
        </w:numPr>
      </w:pPr>
      <w:r>
        <w:t>Følgjande endringar er innarbeidd i plankartet:</w:t>
      </w:r>
    </w:p>
    <w:p w14:paraId="4E4BD12B" w14:textId="3E9C2A4F" w:rsidR="00CD4083" w:rsidRPr="008119DD" w:rsidRDefault="00CD4083" w:rsidP="00CD4083">
      <w:r w:rsidRPr="008119DD">
        <w:t>Gjer punktvis greie for endringane som er innarbeidd. Skriv kort om kvifor det er behov for å gjennomføra desse endringane. Argumenter og vis til at endringa gjev ei betre løysing enn kva som ligg i gjeldande reguleringsplan. Vis endringa med illustrasjon eller kartutsnitt (zoom inn til den aktuelle endringa) ved behov.</w:t>
      </w:r>
    </w:p>
    <w:sdt>
      <w:sdtPr>
        <w:rPr>
          <w:color w:val="7F7F7F" w:themeColor="text1" w:themeTint="80"/>
        </w:rPr>
        <w:id w:val="399632842"/>
        <w:placeholder>
          <w:docPart w:val="EF7EF999BE7C40599B8EB31A4D2A84FC"/>
        </w:placeholder>
        <w:showingPlcHdr/>
        <w:text/>
      </w:sdtPr>
      <w:sdtEndPr/>
      <w:sdtContent>
        <w:p w14:paraId="4A5442FA" w14:textId="73F932B7" w:rsidR="00D570C6" w:rsidRPr="00B922BA" w:rsidRDefault="00D570C6" w:rsidP="005F27EB">
          <w:pPr>
            <w:rPr>
              <w:color w:val="7F7F7F" w:themeColor="text1" w:themeTint="80"/>
            </w:rPr>
          </w:pPr>
          <w:r w:rsidRPr="008119DD">
            <w:rPr>
              <w:color w:val="7F7F7F" w:themeColor="text1" w:themeTint="80"/>
            </w:rPr>
            <w:t xml:space="preserve"> </w:t>
          </w:r>
          <w:r w:rsidR="00CD4083" w:rsidRPr="008119DD">
            <w:rPr>
              <w:color w:val="7F7F7F" w:themeColor="text1" w:themeTint="80"/>
            </w:rPr>
            <w:t>Her g</w:t>
          </w:r>
          <w:r w:rsidRPr="008119DD">
            <w:rPr>
              <w:rStyle w:val="Plassholdertekst"/>
              <w:color w:val="7F7F7F" w:themeColor="text1" w:themeTint="80"/>
            </w:rPr>
            <w:t xml:space="preserve">jer </w:t>
          </w:r>
          <w:r w:rsidR="00CD4083" w:rsidRPr="008119DD">
            <w:rPr>
              <w:rStyle w:val="Plassholdertekst"/>
              <w:color w:val="7F7F7F" w:themeColor="text1" w:themeTint="80"/>
            </w:rPr>
            <w:t xml:space="preserve">du </w:t>
          </w:r>
          <w:r w:rsidRPr="008119DD">
            <w:rPr>
              <w:rStyle w:val="Plassholdertekst"/>
              <w:color w:val="7F7F7F" w:themeColor="text1" w:themeTint="80"/>
            </w:rPr>
            <w:t>punktvis greie for endringane som er innarbeidd. Skriv kort om kvifor det er behov for å gjennomføra desse endringane. Argumenter og vis til at endringa gjev ei betre løysing enn kva som ligg i gjeldande reguleringsplan. Vis endringa med illustrasjon eller kartutsnitt (zoom inn til den aktuelle endringa) ved behov.</w:t>
          </w:r>
        </w:p>
      </w:sdtContent>
    </w:sdt>
    <w:p w14:paraId="1D9A4139" w14:textId="77777777" w:rsidR="005F27EB" w:rsidRPr="003A20F0" w:rsidRDefault="005F27EB" w:rsidP="005F27EB">
      <w:pPr>
        <w:rPr>
          <w:i/>
          <w:color w:val="7F7F7F" w:themeColor="text1" w:themeTint="80"/>
        </w:rPr>
      </w:pPr>
      <w:r w:rsidRPr="003A20F0">
        <w:rPr>
          <w:i/>
          <w:color w:val="7F7F7F" w:themeColor="text1" w:themeTint="80"/>
        </w:rPr>
        <w:t>Døme på oppsett:</w:t>
      </w:r>
    </w:p>
    <w:p w14:paraId="41C4D75D" w14:textId="77777777" w:rsidR="005F27EB" w:rsidRPr="003A20F0" w:rsidRDefault="005F27EB" w:rsidP="005F27EB">
      <w:pPr>
        <w:pStyle w:val="Listeavsnitt"/>
        <w:numPr>
          <w:ilvl w:val="0"/>
          <w:numId w:val="13"/>
        </w:numPr>
        <w:rPr>
          <w:i/>
          <w:color w:val="7F7F7F" w:themeColor="text1" w:themeTint="80"/>
        </w:rPr>
      </w:pPr>
      <w:r w:rsidRPr="003A20F0">
        <w:rPr>
          <w:i/>
          <w:color w:val="7F7F7F" w:themeColor="text1" w:themeTint="80"/>
        </w:rPr>
        <w:t xml:space="preserve">Den private tilkomstvegen Veg1 er flytta vestover, og tar no noko av formålet til konsentrert fritidsbustad, H10. Breidde og standard på vegen er den same. Grunngjevinga for å gjennomføra denne endringa er at grunnlagskartet som vart nytta i gjeldande reguleringsplan ikkje viste rett plassering av eigedomsgrensene langs vegen. </w:t>
      </w:r>
      <w:r w:rsidR="00F02386" w:rsidRPr="003A20F0">
        <w:rPr>
          <w:i/>
          <w:color w:val="7F7F7F" w:themeColor="text1" w:themeTint="80"/>
        </w:rPr>
        <w:t>Reguleringsplanen er no tilpassa oppmålte eigedomsgrenser.</w:t>
      </w:r>
    </w:p>
    <w:p w14:paraId="3786D258" w14:textId="77777777" w:rsidR="005F27EB" w:rsidRPr="00B922BA" w:rsidRDefault="005F27EB" w:rsidP="005F27EB">
      <w:pPr>
        <w:pStyle w:val="Listeavsnitt"/>
        <w:numPr>
          <w:ilvl w:val="0"/>
          <w:numId w:val="13"/>
        </w:numPr>
        <w:rPr>
          <w:color w:val="7F7F7F" w:themeColor="text1" w:themeTint="80"/>
        </w:rPr>
      </w:pPr>
      <w:r w:rsidRPr="003A20F0">
        <w:rPr>
          <w:i/>
          <w:color w:val="7F7F7F" w:themeColor="text1" w:themeTint="80"/>
        </w:rPr>
        <w:t xml:space="preserve">T-BRA er endra til BRA for fritidsbustadformålet BF7, i tråd med oppdatert Grad av utnytting frå 2014. Endringa får ingen konsekvensar for utbygginga, men er lagt inn for at reguleringsendringa skal følgja oppdateringar i regelverket. </w:t>
      </w:r>
    </w:p>
    <w:p w14:paraId="4A403F5A" w14:textId="77777777" w:rsidR="005F27EB" w:rsidRDefault="005F27EB" w:rsidP="00E252B0">
      <w:pPr>
        <w:pStyle w:val="Overskrift2"/>
        <w:numPr>
          <w:ilvl w:val="1"/>
          <w:numId w:val="17"/>
        </w:numPr>
      </w:pPr>
      <w:r>
        <w:t>Følgjande endringar er innarbeidd i føresegnene:</w:t>
      </w:r>
    </w:p>
    <w:p w14:paraId="1DCB412E" w14:textId="77777777" w:rsidR="005F27EB" w:rsidRDefault="005F27EB" w:rsidP="005F27EB">
      <w:pPr>
        <w:rPr>
          <w:color w:val="7F7F7F" w:themeColor="text1" w:themeTint="80"/>
        </w:rPr>
      </w:pPr>
      <w:r w:rsidRPr="008119DD">
        <w:t xml:space="preserve">Gjer punktvis greie for endringane som er innarbeidd. Argumenter kort for kvifor det er behov for å gjennomføra desse endringane. Vis nye formuleringar i </w:t>
      </w:r>
      <w:r w:rsidR="00F02386" w:rsidRPr="008119DD">
        <w:t>føresegnene</w:t>
      </w:r>
      <w:r w:rsidRPr="008119DD">
        <w:t>.</w:t>
      </w:r>
      <w:r w:rsidRPr="00B922BA">
        <w:rPr>
          <w:color w:val="7F7F7F" w:themeColor="text1" w:themeTint="80"/>
        </w:rPr>
        <w:t xml:space="preserve"> </w:t>
      </w:r>
    </w:p>
    <w:sdt>
      <w:sdtPr>
        <w:id w:val="-683736506"/>
        <w:placeholder>
          <w:docPart w:val="BD68376DEAAB405881B400F1A5D4AAAC"/>
        </w:placeholder>
        <w:showingPlcHdr/>
        <w:text/>
      </w:sdtPr>
      <w:sdtEndPr/>
      <w:sdtContent>
        <w:p w14:paraId="19904141" w14:textId="0B758078" w:rsidR="00D570C6" w:rsidRPr="00383FBA" w:rsidRDefault="001A4D36" w:rsidP="005F27EB">
          <w:r w:rsidRPr="008119DD">
            <w:rPr>
              <w:rStyle w:val="Plassholdertekst"/>
              <w:color w:val="7F7F7F" w:themeColor="text1" w:themeTint="80"/>
            </w:rPr>
            <w:t>Her g</w:t>
          </w:r>
          <w:r w:rsidR="00D570C6" w:rsidRPr="008119DD">
            <w:rPr>
              <w:rStyle w:val="Plassholdertekst"/>
              <w:color w:val="7F7F7F" w:themeColor="text1" w:themeTint="80"/>
            </w:rPr>
            <w:t>jer</w:t>
          </w:r>
          <w:r w:rsidRPr="008119DD">
            <w:rPr>
              <w:rStyle w:val="Plassholdertekst"/>
              <w:color w:val="7F7F7F" w:themeColor="text1" w:themeTint="80"/>
            </w:rPr>
            <w:t xml:space="preserve"> du </w:t>
          </w:r>
          <w:r w:rsidR="00D570C6" w:rsidRPr="008119DD">
            <w:rPr>
              <w:rStyle w:val="Plassholdertekst"/>
              <w:color w:val="7F7F7F" w:themeColor="text1" w:themeTint="80"/>
            </w:rPr>
            <w:t>punktvis greie for endringane som er innarbeidd. Argumenter kort for kvifor det er behov for å gjennomføra desse endringane. Vis nye formuleringar i føresegnene.</w:t>
          </w:r>
        </w:p>
      </w:sdtContent>
    </w:sdt>
    <w:p w14:paraId="4E240F4A" w14:textId="091E2D66" w:rsidR="005F27EB" w:rsidRDefault="005F27EB" w:rsidP="00E252B0">
      <w:pPr>
        <w:pStyle w:val="Overskrift2"/>
        <w:numPr>
          <w:ilvl w:val="1"/>
          <w:numId w:val="17"/>
        </w:numPr>
      </w:pPr>
      <w:r>
        <w:t xml:space="preserve"> Vurdering av endringa </w:t>
      </w:r>
    </w:p>
    <w:p w14:paraId="65C05095" w14:textId="6BC658FE" w:rsidR="00383FBA" w:rsidRPr="008119DD" w:rsidRDefault="00383FBA" w:rsidP="00383FBA">
      <w:r w:rsidRPr="008119DD">
        <w:t>Gjer ei vurdering av om endringane i planen kjem innanfor krava til kva som kan gjennomførast som ei mindre endring.</w:t>
      </w:r>
    </w:p>
    <w:sdt>
      <w:sdtPr>
        <w:rPr>
          <w:color w:val="7F7F7F" w:themeColor="text1" w:themeTint="80"/>
        </w:rPr>
        <w:id w:val="-1511125587"/>
        <w:placeholder>
          <w:docPart w:val="98B632B6E2EC4317A19B91A50E818E08"/>
        </w:placeholder>
        <w:showingPlcHdr/>
        <w:text/>
      </w:sdtPr>
      <w:sdtEndPr/>
      <w:sdtContent>
        <w:p w14:paraId="586B57F5" w14:textId="0D7D68EE" w:rsidR="00D570C6" w:rsidRPr="00B922BA" w:rsidRDefault="001A4D36" w:rsidP="005F27EB">
          <w:pPr>
            <w:rPr>
              <w:color w:val="7F7F7F" w:themeColor="text1" w:themeTint="80"/>
            </w:rPr>
          </w:pPr>
          <w:r w:rsidRPr="008119DD">
            <w:rPr>
              <w:rStyle w:val="Plassholdertekst"/>
              <w:color w:val="7F7F7F" w:themeColor="text1" w:themeTint="80"/>
            </w:rPr>
            <w:t>Her g</w:t>
          </w:r>
          <w:r w:rsidR="00D570C6" w:rsidRPr="008119DD">
            <w:rPr>
              <w:rStyle w:val="Plassholdertekst"/>
              <w:color w:val="7F7F7F" w:themeColor="text1" w:themeTint="80"/>
            </w:rPr>
            <w:t xml:space="preserve">jer </w:t>
          </w:r>
          <w:r w:rsidRPr="008119DD">
            <w:rPr>
              <w:rStyle w:val="Plassholdertekst"/>
              <w:color w:val="7F7F7F" w:themeColor="text1" w:themeTint="80"/>
            </w:rPr>
            <w:t xml:space="preserve">du </w:t>
          </w:r>
          <w:r w:rsidR="00D570C6" w:rsidRPr="008119DD">
            <w:rPr>
              <w:rStyle w:val="Plassholdertekst"/>
              <w:color w:val="7F7F7F" w:themeColor="text1" w:themeTint="80"/>
            </w:rPr>
            <w:t>ei vurdering av om endringane i planen kjem innanfor krava til kva som kan gjennomførast som ei mindre endring.</w:t>
          </w:r>
        </w:p>
      </w:sdtContent>
    </w:sdt>
    <w:p w14:paraId="291A362F" w14:textId="78314304" w:rsidR="005F27EB" w:rsidRPr="008119DD" w:rsidRDefault="005F27EB" w:rsidP="005F27EB">
      <w:r w:rsidRPr="008119DD">
        <w:t>Legg inn tabell som viser storleik på dei ulike arealformåla før og etter endringa (av dei formåla som vert endra).</w:t>
      </w:r>
    </w:p>
    <w:tbl>
      <w:tblPr>
        <w:tblStyle w:val="Tabellrutenett"/>
        <w:tblW w:w="0" w:type="auto"/>
        <w:tblLook w:val="04A0" w:firstRow="1" w:lastRow="0" w:firstColumn="1" w:lastColumn="0" w:noHBand="0" w:noVBand="1"/>
      </w:tblPr>
      <w:tblGrid>
        <w:gridCol w:w="4815"/>
        <w:gridCol w:w="2410"/>
        <w:gridCol w:w="1837"/>
      </w:tblGrid>
      <w:tr w:rsidR="00383FBA" w14:paraId="2AF662D7" w14:textId="77777777" w:rsidTr="00383FBA">
        <w:tc>
          <w:tcPr>
            <w:tcW w:w="4815" w:type="dxa"/>
          </w:tcPr>
          <w:p w14:paraId="2EB3CB58" w14:textId="76C9A5B4" w:rsidR="00383FBA" w:rsidRDefault="00383FBA" w:rsidP="005F27EB">
            <w:pPr>
              <w:rPr>
                <w:color w:val="7F7F7F" w:themeColor="text1" w:themeTint="80"/>
              </w:rPr>
            </w:pPr>
            <w:r w:rsidRPr="008119DD">
              <w:t>Beskriving av areal</w:t>
            </w:r>
          </w:p>
        </w:tc>
        <w:tc>
          <w:tcPr>
            <w:tcW w:w="2410" w:type="dxa"/>
          </w:tcPr>
          <w:p w14:paraId="428CC882" w14:textId="4EA2B168" w:rsidR="00383FBA" w:rsidRDefault="00383FBA" w:rsidP="005F27EB">
            <w:pPr>
              <w:rPr>
                <w:color w:val="7F7F7F" w:themeColor="text1" w:themeTint="80"/>
              </w:rPr>
            </w:pPr>
            <w:r w:rsidRPr="008119DD">
              <w:t>Før endring</w:t>
            </w:r>
          </w:p>
        </w:tc>
        <w:tc>
          <w:tcPr>
            <w:tcW w:w="1837" w:type="dxa"/>
          </w:tcPr>
          <w:p w14:paraId="2DF4FF64" w14:textId="656CE3CB" w:rsidR="00383FBA" w:rsidRDefault="00383FBA" w:rsidP="005F27EB">
            <w:pPr>
              <w:rPr>
                <w:color w:val="7F7F7F" w:themeColor="text1" w:themeTint="80"/>
              </w:rPr>
            </w:pPr>
            <w:r w:rsidRPr="008119DD">
              <w:t xml:space="preserve">Etter endring </w:t>
            </w:r>
          </w:p>
        </w:tc>
      </w:tr>
      <w:tr w:rsidR="00383FBA" w14:paraId="69F2D3D7" w14:textId="77777777" w:rsidTr="00383FBA">
        <w:sdt>
          <w:sdtPr>
            <w:rPr>
              <w:color w:val="7F7F7F" w:themeColor="text1" w:themeTint="80"/>
            </w:rPr>
            <w:id w:val="2009783994"/>
            <w:placeholder>
              <w:docPart w:val="4BD38CAC4FF8475989D13BF2EA379117"/>
            </w:placeholder>
            <w:showingPlcHdr/>
            <w:text/>
          </w:sdtPr>
          <w:sdtEndPr/>
          <w:sdtContent>
            <w:tc>
              <w:tcPr>
                <w:tcW w:w="4815" w:type="dxa"/>
              </w:tcPr>
              <w:p w14:paraId="493A9ED5" w14:textId="550DC215" w:rsidR="00383FBA" w:rsidRDefault="00A45715" w:rsidP="005F27EB">
                <w:pPr>
                  <w:rPr>
                    <w:color w:val="7F7F7F" w:themeColor="text1" w:themeTint="80"/>
                  </w:rPr>
                </w:pPr>
                <w:r>
                  <w:rPr>
                    <w:rStyle w:val="Plassholdertekst"/>
                  </w:rPr>
                  <w:t>Beskriving av areal</w:t>
                </w:r>
                <w:r w:rsidRPr="00ED508D">
                  <w:rPr>
                    <w:rStyle w:val="Plassholdertekst"/>
                  </w:rPr>
                  <w:t xml:space="preserve"> </w:t>
                </w:r>
              </w:p>
            </w:tc>
          </w:sdtContent>
        </w:sdt>
        <w:sdt>
          <w:sdtPr>
            <w:rPr>
              <w:color w:val="7F7F7F" w:themeColor="text1" w:themeTint="80"/>
            </w:rPr>
            <w:id w:val="-127628002"/>
            <w:placeholder>
              <w:docPart w:val="B0DF840BA17147188A087FC2F748976A"/>
            </w:placeholder>
            <w:showingPlcHdr/>
            <w:text/>
          </w:sdtPr>
          <w:sdtEndPr/>
          <w:sdtContent>
            <w:tc>
              <w:tcPr>
                <w:tcW w:w="2410" w:type="dxa"/>
              </w:tcPr>
              <w:p w14:paraId="68EC2B37" w14:textId="5FAC3EBE" w:rsidR="00383FBA" w:rsidRDefault="00A45715" w:rsidP="005F27EB">
                <w:pPr>
                  <w:rPr>
                    <w:color w:val="7F7F7F" w:themeColor="text1" w:themeTint="80"/>
                  </w:rPr>
                </w:pPr>
                <w:r>
                  <w:rPr>
                    <w:color w:val="7F7F7F" w:themeColor="text1" w:themeTint="80"/>
                  </w:rPr>
                  <w:t>areal</w:t>
                </w:r>
                <w:r w:rsidRPr="00ED508D">
                  <w:rPr>
                    <w:rStyle w:val="Plassholdertekst"/>
                  </w:rPr>
                  <w:t xml:space="preserve"> </w:t>
                </w:r>
                <w:r>
                  <w:rPr>
                    <w:rStyle w:val="Plassholdertekst"/>
                  </w:rPr>
                  <w:t>før endring</w:t>
                </w:r>
              </w:p>
            </w:tc>
          </w:sdtContent>
        </w:sdt>
        <w:sdt>
          <w:sdtPr>
            <w:rPr>
              <w:color w:val="7F7F7F" w:themeColor="text1" w:themeTint="80"/>
            </w:rPr>
            <w:id w:val="-861896635"/>
            <w:placeholder>
              <w:docPart w:val="9BFC48B3CABE434592DF450ECBF7CE9C"/>
            </w:placeholder>
            <w:showingPlcHdr/>
            <w:text/>
          </w:sdtPr>
          <w:sdtEndPr/>
          <w:sdtContent>
            <w:tc>
              <w:tcPr>
                <w:tcW w:w="1837" w:type="dxa"/>
              </w:tcPr>
              <w:p w14:paraId="4742D504" w14:textId="2459B48A" w:rsidR="00383FBA" w:rsidRDefault="00A45715" w:rsidP="005F27EB">
                <w:pPr>
                  <w:rPr>
                    <w:color w:val="7F7F7F" w:themeColor="text1" w:themeTint="80"/>
                  </w:rPr>
                </w:pPr>
                <w:r>
                  <w:rPr>
                    <w:color w:val="7F7F7F" w:themeColor="text1" w:themeTint="80"/>
                  </w:rPr>
                  <w:t>areal etter endring</w:t>
                </w:r>
              </w:p>
            </w:tc>
          </w:sdtContent>
        </w:sdt>
      </w:tr>
      <w:tr w:rsidR="00383FBA" w14:paraId="6218C0B6" w14:textId="77777777" w:rsidTr="00383FBA">
        <w:sdt>
          <w:sdtPr>
            <w:rPr>
              <w:color w:val="7F7F7F" w:themeColor="text1" w:themeTint="80"/>
            </w:rPr>
            <w:id w:val="-285968396"/>
            <w:placeholder>
              <w:docPart w:val="9B85614EFA47490388643FA041366271"/>
            </w:placeholder>
            <w:showingPlcHdr/>
            <w:text/>
          </w:sdtPr>
          <w:sdtEndPr/>
          <w:sdtContent>
            <w:tc>
              <w:tcPr>
                <w:tcW w:w="4815" w:type="dxa"/>
              </w:tcPr>
              <w:p w14:paraId="23B5D3B2" w14:textId="5E963C41" w:rsidR="00383FBA" w:rsidRDefault="00A45715" w:rsidP="005F27EB">
                <w:pPr>
                  <w:rPr>
                    <w:color w:val="7F7F7F" w:themeColor="text1" w:themeTint="80"/>
                  </w:rPr>
                </w:pPr>
                <w:r>
                  <w:rPr>
                    <w:rStyle w:val="Plassholdertekst"/>
                  </w:rPr>
                  <w:t>Beskriving av areal</w:t>
                </w:r>
              </w:p>
            </w:tc>
          </w:sdtContent>
        </w:sdt>
        <w:sdt>
          <w:sdtPr>
            <w:rPr>
              <w:color w:val="7F7F7F" w:themeColor="text1" w:themeTint="80"/>
            </w:rPr>
            <w:id w:val="-705721152"/>
            <w:placeholder>
              <w:docPart w:val="C954722AA46D467F82B4AA8DADD12ED6"/>
            </w:placeholder>
            <w:showingPlcHdr/>
            <w:text/>
          </w:sdtPr>
          <w:sdtEndPr/>
          <w:sdtContent>
            <w:tc>
              <w:tcPr>
                <w:tcW w:w="2410" w:type="dxa"/>
              </w:tcPr>
              <w:p w14:paraId="11871F6B" w14:textId="03AD975E" w:rsidR="00383FBA" w:rsidRDefault="00A45715" w:rsidP="005F27EB">
                <w:pPr>
                  <w:rPr>
                    <w:color w:val="7F7F7F" w:themeColor="text1" w:themeTint="80"/>
                  </w:rPr>
                </w:pPr>
                <w:r>
                  <w:rPr>
                    <w:color w:val="7F7F7F" w:themeColor="text1" w:themeTint="80"/>
                  </w:rPr>
                  <w:t>areal</w:t>
                </w:r>
                <w:r w:rsidRPr="00ED508D">
                  <w:rPr>
                    <w:rStyle w:val="Plassholdertekst"/>
                  </w:rPr>
                  <w:t xml:space="preserve"> </w:t>
                </w:r>
                <w:r>
                  <w:rPr>
                    <w:rStyle w:val="Plassholdertekst"/>
                  </w:rPr>
                  <w:t>før endring</w:t>
                </w:r>
              </w:p>
            </w:tc>
          </w:sdtContent>
        </w:sdt>
        <w:sdt>
          <w:sdtPr>
            <w:rPr>
              <w:color w:val="7F7F7F" w:themeColor="text1" w:themeTint="80"/>
            </w:rPr>
            <w:id w:val="-341396723"/>
            <w:placeholder>
              <w:docPart w:val="6E47D3901BA14A629E71FD8E8C0A102C"/>
            </w:placeholder>
            <w:showingPlcHdr/>
            <w:text/>
          </w:sdtPr>
          <w:sdtEndPr/>
          <w:sdtContent>
            <w:tc>
              <w:tcPr>
                <w:tcW w:w="1837" w:type="dxa"/>
              </w:tcPr>
              <w:p w14:paraId="07CD17DA" w14:textId="61D01DE6" w:rsidR="00383FBA" w:rsidRDefault="00A45715" w:rsidP="005F27EB">
                <w:pPr>
                  <w:rPr>
                    <w:color w:val="7F7F7F" w:themeColor="text1" w:themeTint="80"/>
                  </w:rPr>
                </w:pPr>
                <w:r>
                  <w:rPr>
                    <w:color w:val="7F7F7F" w:themeColor="text1" w:themeTint="80"/>
                  </w:rPr>
                  <w:t>areal etter endring</w:t>
                </w:r>
              </w:p>
            </w:tc>
          </w:sdtContent>
        </w:sdt>
      </w:tr>
      <w:tr w:rsidR="00383FBA" w14:paraId="43C72CF5" w14:textId="77777777" w:rsidTr="00383FBA">
        <w:sdt>
          <w:sdtPr>
            <w:rPr>
              <w:color w:val="7F7F7F" w:themeColor="text1" w:themeTint="80"/>
            </w:rPr>
            <w:id w:val="534231750"/>
            <w:placeholder>
              <w:docPart w:val="C960557174C5451287DAA02F7B7D58C5"/>
            </w:placeholder>
            <w:showingPlcHdr/>
            <w:text/>
          </w:sdtPr>
          <w:sdtEndPr/>
          <w:sdtContent>
            <w:tc>
              <w:tcPr>
                <w:tcW w:w="4815" w:type="dxa"/>
              </w:tcPr>
              <w:p w14:paraId="6AA600FF" w14:textId="13CDA64F" w:rsidR="00383FBA" w:rsidRDefault="00A45715" w:rsidP="005F27EB">
                <w:pPr>
                  <w:rPr>
                    <w:color w:val="7F7F7F" w:themeColor="text1" w:themeTint="80"/>
                  </w:rPr>
                </w:pPr>
                <w:r>
                  <w:rPr>
                    <w:rStyle w:val="Plassholdertekst"/>
                  </w:rPr>
                  <w:t>Beskriving av areal</w:t>
                </w:r>
              </w:p>
            </w:tc>
          </w:sdtContent>
        </w:sdt>
        <w:sdt>
          <w:sdtPr>
            <w:rPr>
              <w:color w:val="7F7F7F" w:themeColor="text1" w:themeTint="80"/>
            </w:rPr>
            <w:id w:val="385381272"/>
            <w:placeholder>
              <w:docPart w:val="47F742A2CE3A4AAEA3D5EB0A5D76AB9F"/>
            </w:placeholder>
            <w:showingPlcHdr/>
            <w:text/>
          </w:sdtPr>
          <w:sdtEndPr/>
          <w:sdtContent>
            <w:tc>
              <w:tcPr>
                <w:tcW w:w="2410" w:type="dxa"/>
              </w:tcPr>
              <w:p w14:paraId="7D8132A4" w14:textId="232E97C8" w:rsidR="00383FBA" w:rsidRDefault="00A45715" w:rsidP="005F27EB">
                <w:pPr>
                  <w:rPr>
                    <w:color w:val="7F7F7F" w:themeColor="text1" w:themeTint="80"/>
                  </w:rPr>
                </w:pPr>
                <w:r>
                  <w:rPr>
                    <w:color w:val="7F7F7F" w:themeColor="text1" w:themeTint="80"/>
                  </w:rPr>
                  <w:t>areal</w:t>
                </w:r>
                <w:r w:rsidRPr="00ED508D">
                  <w:rPr>
                    <w:rStyle w:val="Plassholdertekst"/>
                  </w:rPr>
                  <w:t xml:space="preserve"> </w:t>
                </w:r>
                <w:r>
                  <w:rPr>
                    <w:rStyle w:val="Plassholdertekst"/>
                  </w:rPr>
                  <w:t>før endring</w:t>
                </w:r>
              </w:p>
            </w:tc>
          </w:sdtContent>
        </w:sdt>
        <w:sdt>
          <w:sdtPr>
            <w:rPr>
              <w:color w:val="7F7F7F" w:themeColor="text1" w:themeTint="80"/>
            </w:rPr>
            <w:id w:val="380368391"/>
            <w:placeholder>
              <w:docPart w:val="356E2F108173420D97D081BCEDF14926"/>
            </w:placeholder>
            <w:showingPlcHdr/>
            <w:text/>
          </w:sdtPr>
          <w:sdtEndPr/>
          <w:sdtContent>
            <w:tc>
              <w:tcPr>
                <w:tcW w:w="1837" w:type="dxa"/>
              </w:tcPr>
              <w:p w14:paraId="6080AF05" w14:textId="3448C57A" w:rsidR="00383FBA" w:rsidRDefault="00A45715" w:rsidP="005F27EB">
                <w:pPr>
                  <w:rPr>
                    <w:color w:val="7F7F7F" w:themeColor="text1" w:themeTint="80"/>
                  </w:rPr>
                </w:pPr>
                <w:r>
                  <w:rPr>
                    <w:color w:val="7F7F7F" w:themeColor="text1" w:themeTint="80"/>
                  </w:rPr>
                  <w:t>areal etter endring</w:t>
                </w:r>
              </w:p>
            </w:tc>
          </w:sdtContent>
        </w:sdt>
      </w:tr>
    </w:tbl>
    <w:p w14:paraId="14E4E711" w14:textId="77777777" w:rsidR="00383FBA" w:rsidRDefault="00383FBA" w:rsidP="005F27EB">
      <w:pPr>
        <w:rPr>
          <w:color w:val="7F7F7F" w:themeColor="text1" w:themeTint="80"/>
        </w:rPr>
      </w:pPr>
    </w:p>
    <w:p w14:paraId="6D9D7D4B" w14:textId="77777777" w:rsidR="00D570C6" w:rsidRPr="00B922BA" w:rsidRDefault="00D570C6" w:rsidP="005F27EB">
      <w:pPr>
        <w:rPr>
          <w:color w:val="7F7F7F" w:themeColor="text1" w:themeTint="80"/>
        </w:rPr>
      </w:pPr>
    </w:p>
    <w:p w14:paraId="4DDC8661" w14:textId="77777777" w:rsidR="00E252B0" w:rsidRDefault="00E252B0" w:rsidP="00E252B0">
      <w:pPr>
        <w:pStyle w:val="Overskrift1"/>
        <w:numPr>
          <w:ilvl w:val="0"/>
          <w:numId w:val="17"/>
        </w:numPr>
      </w:pPr>
      <w:r>
        <w:t>Konsekvensar av reguleringsendringa</w:t>
      </w:r>
    </w:p>
    <w:p w14:paraId="201C12E1" w14:textId="77777777" w:rsidR="00E252B0" w:rsidRPr="008119DD" w:rsidRDefault="00E252B0" w:rsidP="00E252B0">
      <w:r w:rsidRPr="008119DD">
        <w:t xml:space="preserve">Aktuelle tema som kan vera naudsynte å vurdera </w:t>
      </w:r>
      <w:r w:rsidR="0054495F" w:rsidRPr="008119DD">
        <w:t xml:space="preserve">konsekvensar av </w:t>
      </w:r>
      <w:r w:rsidRPr="008119DD">
        <w:t>er lista opp nedanfor:</w:t>
      </w:r>
    </w:p>
    <w:p w14:paraId="700CFAD5" w14:textId="77777777" w:rsidR="00E252B0" w:rsidRDefault="00E252B0" w:rsidP="00E252B0">
      <w:pPr>
        <w:pStyle w:val="Overskrift2"/>
        <w:numPr>
          <w:ilvl w:val="1"/>
          <w:numId w:val="17"/>
        </w:numPr>
      </w:pPr>
      <w:r>
        <w:t>Barn og unges interesser</w:t>
      </w:r>
    </w:p>
    <w:sdt>
      <w:sdtPr>
        <w:id w:val="-2057000909"/>
        <w:placeholder>
          <w:docPart w:val="DB18FA0C0D094FF6B268E56B6C00CFEE"/>
        </w:placeholder>
        <w:showingPlcHdr/>
        <w:text/>
      </w:sdtPr>
      <w:sdtEndPr/>
      <w:sdtContent>
        <w:p w14:paraId="3CFFA6F4" w14:textId="7E68C6ED" w:rsidR="00D570C6" w:rsidRPr="00D570C6" w:rsidRDefault="001A4D36" w:rsidP="00D570C6">
          <w:r>
            <w:rPr>
              <w:rStyle w:val="Plassholdertekst"/>
            </w:rPr>
            <w:t>H</w:t>
          </w:r>
          <w:r w:rsidR="00D570C6" w:rsidRPr="00EE03FD">
            <w:rPr>
              <w:rStyle w:val="Plassholdertekst"/>
            </w:rPr>
            <w:t xml:space="preserve">er </w:t>
          </w:r>
          <w:r>
            <w:rPr>
              <w:rStyle w:val="Plassholdertekst"/>
            </w:rPr>
            <w:t xml:space="preserve">kan du </w:t>
          </w:r>
          <w:r w:rsidR="00D570C6" w:rsidRPr="00EE03FD">
            <w:rPr>
              <w:rStyle w:val="Plassholdertekst"/>
            </w:rPr>
            <w:t>skrive inn tekst.</w:t>
          </w:r>
        </w:p>
      </w:sdtContent>
    </w:sdt>
    <w:p w14:paraId="36B4B5EF" w14:textId="77777777" w:rsidR="00E252B0" w:rsidRDefault="00E252B0" w:rsidP="00E252B0">
      <w:pPr>
        <w:pStyle w:val="Overskrift2"/>
        <w:numPr>
          <w:ilvl w:val="1"/>
          <w:numId w:val="17"/>
        </w:numPr>
      </w:pPr>
      <w:r>
        <w:t>Terreng og landskap</w:t>
      </w:r>
    </w:p>
    <w:sdt>
      <w:sdtPr>
        <w:id w:val="-34658388"/>
        <w:placeholder>
          <w:docPart w:val="39E10C378A554ACCB9900948C03B7AC5"/>
        </w:placeholder>
        <w:showingPlcHdr/>
        <w:text/>
      </w:sdtPr>
      <w:sdtEndPr/>
      <w:sdtContent>
        <w:p w14:paraId="4DB45CC1" w14:textId="3250A772" w:rsidR="00D570C6" w:rsidRPr="00D570C6" w:rsidRDefault="001A4D36" w:rsidP="00D570C6">
          <w:r>
            <w:rPr>
              <w:rStyle w:val="Plassholdertekst"/>
            </w:rPr>
            <w:t>H</w:t>
          </w:r>
          <w:r w:rsidRPr="00EE03FD">
            <w:rPr>
              <w:rStyle w:val="Plassholdertekst"/>
            </w:rPr>
            <w:t xml:space="preserve">er </w:t>
          </w:r>
          <w:r>
            <w:rPr>
              <w:rStyle w:val="Plassholdertekst"/>
            </w:rPr>
            <w:t xml:space="preserve">kan du </w:t>
          </w:r>
          <w:r w:rsidR="00D570C6" w:rsidRPr="00EE03FD">
            <w:rPr>
              <w:rStyle w:val="Plassholdertekst"/>
            </w:rPr>
            <w:t>skrive inn tekst.</w:t>
          </w:r>
        </w:p>
      </w:sdtContent>
    </w:sdt>
    <w:p w14:paraId="1B57242B" w14:textId="77777777" w:rsidR="00FA41BF" w:rsidRDefault="00FA41BF" w:rsidP="00FA41BF">
      <w:pPr>
        <w:pStyle w:val="Overskrift2"/>
        <w:numPr>
          <w:ilvl w:val="1"/>
          <w:numId w:val="17"/>
        </w:numPr>
      </w:pPr>
      <w:r>
        <w:t>Folkehelse og friluftsliv</w:t>
      </w:r>
    </w:p>
    <w:sdt>
      <w:sdtPr>
        <w:id w:val="992608334"/>
        <w:placeholder>
          <w:docPart w:val="E110A35056C64C399DF5C8BF65586ABE"/>
        </w:placeholder>
        <w:showingPlcHdr/>
        <w:text/>
      </w:sdtPr>
      <w:sdtEndPr/>
      <w:sdtContent>
        <w:p w14:paraId="7913471B" w14:textId="0F099268" w:rsidR="00D570C6" w:rsidRPr="00D570C6" w:rsidRDefault="001A4D36" w:rsidP="00D570C6">
          <w:r>
            <w:rPr>
              <w:rStyle w:val="Plassholdertekst"/>
            </w:rPr>
            <w:t>H</w:t>
          </w:r>
          <w:r w:rsidRPr="00EE03FD">
            <w:rPr>
              <w:rStyle w:val="Plassholdertekst"/>
            </w:rPr>
            <w:t xml:space="preserve">er </w:t>
          </w:r>
          <w:r>
            <w:rPr>
              <w:rStyle w:val="Plassholdertekst"/>
            </w:rPr>
            <w:t>kan du</w:t>
          </w:r>
          <w:r w:rsidR="00D570C6" w:rsidRPr="00EE03FD">
            <w:rPr>
              <w:rStyle w:val="Plassholdertekst"/>
            </w:rPr>
            <w:t xml:space="preserve"> skrive inn tekst.</w:t>
          </w:r>
        </w:p>
      </w:sdtContent>
    </w:sdt>
    <w:p w14:paraId="739BCD91" w14:textId="77777777" w:rsidR="00E252B0" w:rsidRDefault="00E252B0" w:rsidP="00E252B0">
      <w:pPr>
        <w:pStyle w:val="Overskrift2"/>
        <w:numPr>
          <w:ilvl w:val="1"/>
          <w:numId w:val="17"/>
        </w:numPr>
      </w:pPr>
      <w:r>
        <w:t>Kulturminne</w:t>
      </w:r>
    </w:p>
    <w:sdt>
      <w:sdtPr>
        <w:id w:val="98761273"/>
        <w:placeholder>
          <w:docPart w:val="1C755A2CA24C4796A2404B27F26EC9C3"/>
        </w:placeholder>
        <w:showingPlcHdr/>
        <w:text/>
      </w:sdtPr>
      <w:sdtEndPr/>
      <w:sdtContent>
        <w:p w14:paraId="3B2A3022" w14:textId="35CFA018" w:rsidR="00D570C6" w:rsidRPr="00D570C6" w:rsidRDefault="001A4D36" w:rsidP="00D570C6">
          <w:r>
            <w:rPr>
              <w:rStyle w:val="Plassholdertekst"/>
            </w:rPr>
            <w:t>H</w:t>
          </w:r>
          <w:r w:rsidRPr="00EE03FD">
            <w:rPr>
              <w:rStyle w:val="Plassholdertekst"/>
            </w:rPr>
            <w:t xml:space="preserve">er </w:t>
          </w:r>
          <w:r>
            <w:rPr>
              <w:rStyle w:val="Plassholdertekst"/>
            </w:rPr>
            <w:t>kan du</w:t>
          </w:r>
          <w:r w:rsidR="00D570C6" w:rsidRPr="00EE03FD">
            <w:rPr>
              <w:rStyle w:val="Plassholdertekst"/>
            </w:rPr>
            <w:t xml:space="preserve"> skrive inn tekst.</w:t>
          </w:r>
        </w:p>
      </w:sdtContent>
    </w:sdt>
    <w:p w14:paraId="5C8556F3" w14:textId="77777777" w:rsidR="00E252B0" w:rsidRDefault="00E252B0" w:rsidP="00E252B0">
      <w:pPr>
        <w:pStyle w:val="Overskrift2"/>
        <w:numPr>
          <w:ilvl w:val="1"/>
          <w:numId w:val="17"/>
        </w:numPr>
      </w:pPr>
      <w:r>
        <w:t>Naturressursar og naturmangfaldslova</w:t>
      </w:r>
    </w:p>
    <w:sdt>
      <w:sdtPr>
        <w:rPr>
          <w:color w:val="7F7F7F" w:themeColor="text1" w:themeTint="80"/>
        </w:rPr>
        <w:id w:val="882138818"/>
        <w:placeholder>
          <w:docPart w:val="3313C436C1554B40BE0007EEB8982ACD"/>
        </w:placeholder>
        <w:showingPlcHdr/>
        <w:text/>
      </w:sdtPr>
      <w:sdtEndPr/>
      <w:sdtContent>
        <w:p w14:paraId="026596E0" w14:textId="77777777" w:rsidR="003A20F0" w:rsidRPr="0054495F" w:rsidRDefault="003A20F0" w:rsidP="00FA41BF">
          <w:pPr>
            <w:rPr>
              <w:color w:val="7F7F7F" w:themeColor="text1" w:themeTint="80"/>
            </w:rPr>
          </w:pPr>
          <w:r w:rsidRPr="003A20F0">
            <w:rPr>
              <w:rStyle w:val="Plassholdertekst"/>
            </w:rPr>
            <w:t>Dersom det ikkje er gjort ei vurdering etter naturmangfaldslova i gjeldande plan, må dette vurderast i samband med endringa.</w:t>
          </w:r>
        </w:p>
      </w:sdtContent>
    </w:sdt>
    <w:p w14:paraId="0E59C6C0" w14:textId="77777777" w:rsidR="00E252B0" w:rsidRDefault="00FA41BF" w:rsidP="00E252B0">
      <w:pPr>
        <w:pStyle w:val="Overskrift2"/>
        <w:numPr>
          <w:ilvl w:val="1"/>
          <w:numId w:val="17"/>
        </w:numPr>
      </w:pPr>
      <w:r>
        <w:t>Trafikktryggleik</w:t>
      </w:r>
    </w:p>
    <w:sdt>
      <w:sdtPr>
        <w:id w:val="-63488805"/>
        <w:placeholder>
          <w:docPart w:val="7D332CFB390C436F9677F9B0EFF4608F"/>
        </w:placeholder>
        <w:showingPlcHdr/>
        <w:text/>
      </w:sdtPr>
      <w:sdtEndPr/>
      <w:sdtContent>
        <w:p w14:paraId="252A7026" w14:textId="709E858F" w:rsidR="003A20F0" w:rsidRPr="003A20F0" w:rsidRDefault="001A4D36" w:rsidP="003A20F0">
          <w:r>
            <w:rPr>
              <w:rStyle w:val="Plassholdertekst"/>
            </w:rPr>
            <w:t>H</w:t>
          </w:r>
          <w:r w:rsidRPr="00EE03FD">
            <w:rPr>
              <w:rStyle w:val="Plassholdertekst"/>
            </w:rPr>
            <w:t xml:space="preserve">er </w:t>
          </w:r>
          <w:r>
            <w:rPr>
              <w:rStyle w:val="Plassholdertekst"/>
            </w:rPr>
            <w:t xml:space="preserve">kan du </w:t>
          </w:r>
          <w:r w:rsidR="003A20F0" w:rsidRPr="00EE03FD">
            <w:rPr>
              <w:rStyle w:val="Plassholdertekst"/>
            </w:rPr>
            <w:t>skrive inn tekst.</w:t>
          </w:r>
        </w:p>
      </w:sdtContent>
    </w:sdt>
    <w:sectPr w:rsidR="003A20F0" w:rsidRPr="003A20F0" w:rsidSect="00E02C4E">
      <w:pgSz w:w="11906" w:h="16838"/>
      <w:pgMar w:top="1417" w:right="1417" w:bottom="1417" w:left="1417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1612B9"/>
    <w:multiLevelType w:val="hybridMultilevel"/>
    <w:tmpl w:val="0E529BF6"/>
    <w:lvl w:ilvl="0" w:tplc="081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40019" w:tentative="1">
      <w:start w:val="1"/>
      <w:numFmt w:val="lowerLetter"/>
      <w:lvlText w:val="%2."/>
      <w:lvlJc w:val="left"/>
      <w:pPr>
        <w:ind w:left="1440" w:hanging="360"/>
      </w:pPr>
    </w:lvl>
    <w:lvl w:ilvl="2" w:tplc="0814001B" w:tentative="1">
      <w:start w:val="1"/>
      <w:numFmt w:val="lowerRoman"/>
      <w:lvlText w:val="%3."/>
      <w:lvlJc w:val="right"/>
      <w:pPr>
        <w:ind w:left="2160" w:hanging="180"/>
      </w:pPr>
    </w:lvl>
    <w:lvl w:ilvl="3" w:tplc="0814000F" w:tentative="1">
      <w:start w:val="1"/>
      <w:numFmt w:val="decimal"/>
      <w:lvlText w:val="%4."/>
      <w:lvlJc w:val="left"/>
      <w:pPr>
        <w:ind w:left="2880" w:hanging="360"/>
      </w:pPr>
    </w:lvl>
    <w:lvl w:ilvl="4" w:tplc="08140019" w:tentative="1">
      <w:start w:val="1"/>
      <w:numFmt w:val="lowerLetter"/>
      <w:lvlText w:val="%5."/>
      <w:lvlJc w:val="left"/>
      <w:pPr>
        <w:ind w:left="3600" w:hanging="360"/>
      </w:pPr>
    </w:lvl>
    <w:lvl w:ilvl="5" w:tplc="0814001B" w:tentative="1">
      <w:start w:val="1"/>
      <w:numFmt w:val="lowerRoman"/>
      <w:lvlText w:val="%6."/>
      <w:lvlJc w:val="right"/>
      <w:pPr>
        <w:ind w:left="4320" w:hanging="180"/>
      </w:pPr>
    </w:lvl>
    <w:lvl w:ilvl="6" w:tplc="0814000F" w:tentative="1">
      <w:start w:val="1"/>
      <w:numFmt w:val="decimal"/>
      <w:lvlText w:val="%7."/>
      <w:lvlJc w:val="left"/>
      <w:pPr>
        <w:ind w:left="5040" w:hanging="360"/>
      </w:pPr>
    </w:lvl>
    <w:lvl w:ilvl="7" w:tplc="08140019" w:tentative="1">
      <w:start w:val="1"/>
      <w:numFmt w:val="lowerLetter"/>
      <w:lvlText w:val="%8."/>
      <w:lvlJc w:val="left"/>
      <w:pPr>
        <w:ind w:left="5760" w:hanging="360"/>
      </w:pPr>
    </w:lvl>
    <w:lvl w:ilvl="8" w:tplc="08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126A3A"/>
    <w:multiLevelType w:val="multilevel"/>
    <w:tmpl w:val="2D14BB8C"/>
    <w:lvl w:ilvl="0">
      <w:start w:val="2"/>
      <w:numFmt w:val="decimal"/>
      <w:lvlText w:val="%1."/>
      <w:lvlJc w:val="left"/>
      <w:pPr>
        <w:ind w:left="717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1077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7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3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3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97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57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57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17" w:hanging="2160"/>
      </w:pPr>
      <w:rPr>
        <w:rFonts w:hint="default"/>
      </w:rPr>
    </w:lvl>
  </w:abstractNum>
  <w:abstractNum w:abstractNumId="2" w15:restartNumberingAfterBreak="0">
    <w:nsid w:val="1BF36E42"/>
    <w:multiLevelType w:val="hybridMultilevel"/>
    <w:tmpl w:val="6C94F7AE"/>
    <w:lvl w:ilvl="0" w:tplc="081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04164C"/>
    <w:multiLevelType w:val="hybridMultilevel"/>
    <w:tmpl w:val="E66A2332"/>
    <w:lvl w:ilvl="0" w:tplc="1C14B18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40019" w:tentative="1">
      <w:start w:val="1"/>
      <w:numFmt w:val="lowerLetter"/>
      <w:lvlText w:val="%2."/>
      <w:lvlJc w:val="left"/>
      <w:pPr>
        <w:ind w:left="1440" w:hanging="360"/>
      </w:pPr>
    </w:lvl>
    <w:lvl w:ilvl="2" w:tplc="0814001B" w:tentative="1">
      <w:start w:val="1"/>
      <w:numFmt w:val="lowerRoman"/>
      <w:lvlText w:val="%3."/>
      <w:lvlJc w:val="right"/>
      <w:pPr>
        <w:ind w:left="2160" w:hanging="180"/>
      </w:pPr>
    </w:lvl>
    <w:lvl w:ilvl="3" w:tplc="0814000F" w:tentative="1">
      <w:start w:val="1"/>
      <w:numFmt w:val="decimal"/>
      <w:lvlText w:val="%4."/>
      <w:lvlJc w:val="left"/>
      <w:pPr>
        <w:ind w:left="2880" w:hanging="360"/>
      </w:pPr>
    </w:lvl>
    <w:lvl w:ilvl="4" w:tplc="08140019" w:tentative="1">
      <w:start w:val="1"/>
      <w:numFmt w:val="lowerLetter"/>
      <w:lvlText w:val="%5."/>
      <w:lvlJc w:val="left"/>
      <w:pPr>
        <w:ind w:left="3600" w:hanging="360"/>
      </w:pPr>
    </w:lvl>
    <w:lvl w:ilvl="5" w:tplc="0814001B" w:tentative="1">
      <w:start w:val="1"/>
      <w:numFmt w:val="lowerRoman"/>
      <w:lvlText w:val="%6."/>
      <w:lvlJc w:val="right"/>
      <w:pPr>
        <w:ind w:left="4320" w:hanging="180"/>
      </w:pPr>
    </w:lvl>
    <w:lvl w:ilvl="6" w:tplc="0814000F" w:tentative="1">
      <w:start w:val="1"/>
      <w:numFmt w:val="decimal"/>
      <w:lvlText w:val="%7."/>
      <w:lvlJc w:val="left"/>
      <w:pPr>
        <w:ind w:left="5040" w:hanging="360"/>
      </w:pPr>
    </w:lvl>
    <w:lvl w:ilvl="7" w:tplc="08140019" w:tentative="1">
      <w:start w:val="1"/>
      <w:numFmt w:val="lowerLetter"/>
      <w:lvlText w:val="%8."/>
      <w:lvlJc w:val="left"/>
      <w:pPr>
        <w:ind w:left="5760" w:hanging="360"/>
      </w:pPr>
    </w:lvl>
    <w:lvl w:ilvl="8" w:tplc="08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7D4A94"/>
    <w:multiLevelType w:val="hybridMultilevel"/>
    <w:tmpl w:val="BA38897C"/>
    <w:lvl w:ilvl="0" w:tplc="5F84B0D0">
      <w:start w:val="1"/>
      <w:numFmt w:val="decimal"/>
      <w:lvlText w:val="%1."/>
      <w:lvlJc w:val="left"/>
      <w:pPr>
        <w:ind w:left="717" w:hanging="360"/>
      </w:pPr>
      <w:rPr>
        <w:rFonts w:cs="Times New Roman" w:hint="default"/>
      </w:rPr>
    </w:lvl>
    <w:lvl w:ilvl="1" w:tplc="08140019" w:tentative="1">
      <w:start w:val="1"/>
      <w:numFmt w:val="lowerLetter"/>
      <w:lvlText w:val="%2."/>
      <w:lvlJc w:val="left"/>
      <w:pPr>
        <w:ind w:left="1440" w:hanging="360"/>
      </w:pPr>
    </w:lvl>
    <w:lvl w:ilvl="2" w:tplc="0814001B" w:tentative="1">
      <w:start w:val="1"/>
      <w:numFmt w:val="lowerRoman"/>
      <w:lvlText w:val="%3."/>
      <w:lvlJc w:val="right"/>
      <w:pPr>
        <w:ind w:left="2160" w:hanging="180"/>
      </w:pPr>
    </w:lvl>
    <w:lvl w:ilvl="3" w:tplc="0814000F" w:tentative="1">
      <w:start w:val="1"/>
      <w:numFmt w:val="decimal"/>
      <w:lvlText w:val="%4."/>
      <w:lvlJc w:val="left"/>
      <w:pPr>
        <w:ind w:left="2880" w:hanging="360"/>
      </w:pPr>
    </w:lvl>
    <w:lvl w:ilvl="4" w:tplc="08140019" w:tentative="1">
      <w:start w:val="1"/>
      <w:numFmt w:val="lowerLetter"/>
      <w:lvlText w:val="%5."/>
      <w:lvlJc w:val="left"/>
      <w:pPr>
        <w:ind w:left="3600" w:hanging="360"/>
      </w:pPr>
    </w:lvl>
    <w:lvl w:ilvl="5" w:tplc="0814001B" w:tentative="1">
      <w:start w:val="1"/>
      <w:numFmt w:val="lowerRoman"/>
      <w:lvlText w:val="%6."/>
      <w:lvlJc w:val="right"/>
      <w:pPr>
        <w:ind w:left="4320" w:hanging="180"/>
      </w:pPr>
    </w:lvl>
    <w:lvl w:ilvl="6" w:tplc="0814000F" w:tentative="1">
      <w:start w:val="1"/>
      <w:numFmt w:val="decimal"/>
      <w:lvlText w:val="%7."/>
      <w:lvlJc w:val="left"/>
      <w:pPr>
        <w:ind w:left="5040" w:hanging="360"/>
      </w:pPr>
    </w:lvl>
    <w:lvl w:ilvl="7" w:tplc="08140019" w:tentative="1">
      <w:start w:val="1"/>
      <w:numFmt w:val="lowerLetter"/>
      <w:lvlText w:val="%8."/>
      <w:lvlJc w:val="left"/>
      <w:pPr>
        <w:ind w:left="5760" w:hanging="360"/>
      </w:pPr>
    </w:lvl>
    <w:lvl w:ilvl="8" w:tplc="08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C4C2163"/>
    <w:multiLevelType w:val="hybridMultilevel"/>
    <w:tmpl w:val="25745B38"/>
    <w:lvl w:ilvl="0" w:tplc="081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F0042E8"/>
    <w:multiLevelType w:val="hybridMultilevel"/>
    <w:tmpl w:val="8A66E070"/>
    <w:lvl w:ilvl="0" w:tplc="0814000F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8140019" w:tentative="1">
      <w:start w:val="1"/>
      <w:numFmt w:val="lowerLetter"/>
      <w:lvlText w:val="%2."/>
      <w:lvlJc w:val="left"/>
      <w:pPr>
        <w:ind w:left="1437" w:hanging="360"/>
      </w:pPr>
    </w:lvl>
    <w:lvl w:ilvl="2" w:tplc="0814001B" w:tentative="1">
      <w:start w:val="1"/>
      <w:numFmt w:val="lowerRoman"/>
      <w:lvlText w:val="%3."/>
      <w:lvlJc w:val="right"/>
      <w:pPr>
        <w:ind w:left="2157" w:hanging="180"/>
      </w:pPr>
    </w:lvl>
    <w:lvl w:ilvl="3" w:tplc="0814000F" w:tentative="1">
      <w:start w:val="1"/>
      <w:numFmt w:val="decimal"/>
      <w:lvlText w:val="%4."/>
      <w:lvlJc w:val="left"/>
      <w:pPr>
        <w:ind w:left="2877" w:hanging="360"/>
      </w:pPr>
    </w:lvl>
    <w:lvl w:ilvl="4" w:tplc="08140019" w:tentative="1">
      <w:start w:val="1"/>
      <w:numFmt w:val="lowerLetter"/>
      <w:lvlText w:val="%5."/>
      <w:lvlJc w:val="left"/>
      <w:pPr>
        <w:ind w:left="3597" w:hanging="360"/>
      </w:pPr>
    </w:lvl>
    <w:lvl w:ilvl="5" w:tplc="0814001B" w:tentative="1">
      <w:start w:val="1"/>
      <w:numFmt w:val="lowerRoman"/>
      <w:lvlText w:val="%6."/>
      <w:lvlJc w:val="right"/>
      <w:pPr>
        <w:ind w:left="4317" w:hanging="180"/>
      </w:pPr>
    </w:lvl>
    <w:lvl w:ilvl="6" w:tplc="0814000F" w:tentative="1">
      <w:start w:val="1"/>
      <w:numFmt w:val="decimal"/>
      <w:lvlText w:val="%7."/>
      <w:lvlJc w:val="left"/>
      <w:pPr>
        <w:ind w:left="5037" w:hanging="360"/>
      </w:pPr>
    </w:lvl>
    <w:lvl w:ilvl="7" w:tplc="08140019" w:tentative="1">
      <w:start w:val="1"/>
      <w:numFmt w:val="lowerLetter"/>
      <w:lvlText w:val="%8."/>
      <w:lvlJc w:val="left"/>
      <w:pPr>
        <w:ind w:left="5757" w:hanging="360"/>
      </w:pPr>
    </w:lvl>
    <w:lvl w:ilvl="8" w:tplc="0814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7" w15:restartNumberingAfterBreak="0">
    <w:nsid w:val="34235ECC"/>
    <w:multiLevelType w:val="hybridMultilevel"/>
    <w:tmpl w:val="87AC7736"/>
    <w:lvl w:ilvl="0" w:tplc="081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40019" w:tentative="1">
      <w:start w:val="1"/>
      <w:numFmt w:val="lowerLetter"/>
      <w:lvlText w:val="%2."/>
      <w:lvlJc w:val="left"/>
      <w:pPr>
        <w:ind w:left="1440" w:hanging="360"/>
      </w:pPr>
    </w:lvl>
    <w:lvl w:ilvl="2" w:tplc="0814001B" w:tentative="1">
      <w:start w:val="1"/>
      <w:numFmt w:val="lowerRoman"/>
      <w:lvlText w:val="%3."/>
      <w:lvlJc w:val="right"/>
      <w:pPr>
        <w:ind w:left="2160" w:hanging="180"/>
      </w:pPr>
    </w:lvl>
    <w:lvl w:ilvl="3" w:tplc="0814000F" w:tentative="1">
      <w:start w:val="1"/>
      <w:numFmt w:val="decimal"/>
      <w:lvlText w:val="%4."/>
      <w:lvlJc w:val="left"/>
      <w:pPr>
        <w:ind w:left="2880" w:hanging="360"/>
      </w:pPr>
    </w:lvl>
    <w:lvl w:ilvl="4" w:tplc="08140019" w:tentative="1">
      <w:start w:val="1"/>
      <w:numFmt w:val="lowerLetter"/>
      <w:lvlText w:val="%5."/>
      <w:lvlJc w:val="left"/>
      <w:pPr>
        <w:ind w:left="3600" w:hanging="360"/>
      </w:pPr>
    </w:lvl>
    <w:lvl w:ilvl="5" w:tplc="0814001B" w:tentative="1">
      <w:start w:val="1"/>
      <w:numFmt w:val="lowerRoman"/>
      <w:lvlText w:val="%6."/>
      <w:lvlJc w:val="right"/>
      <w:pPr>
        <w:ind w:left="4320" w:hanging="180"/>
      </w:pPr>
    </w:lvl>
    <w:lvl w:ilvl="6" w:tplc="0814000F" w:tentative="1">
      <w:start w:val="1"/>
      <w:numFmt w:val="decimal"/>
      <w:lvlText w:val="%7."/>
      <w:lvlJc w:val="left"/>
      <w:pPr>
        <w:ind w:left="5040" w:hanging="360"/>
      </w:pPr>
    </w:lvl>
    <w:lvl w:ilvl="7" w:tplc="08140019" w:tentative="1">
      <w:start w:val="1"/>
      <w:numFmt w:val="lowerLetter"/>
      <w:lvlText w:val="%8."/>
      <w:lvlJc w:val="left"/>
      <w:pPr>
        <w:ind w:left="5760" w:hanging="360"/>
      </w:pPr>
    </w:lvl>
    <w:lvl w:ilvl="8" w:tplc="08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87B1016"/>
    <w:multiLevelType w:val="hybridMultilevel"/>
    <w:tmpl w:val="346683CA"/>
    <w:lvl w:ilvl="0" w:tplc="1C14B18A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40019">
      <w:start w:val="1"/>
      <w:numFmt w:val="lowerLetter"/>
      <w:lvlText w:val="%2."/>
      <w:lvlJc w:val="left"/>
      <w:pPr>
        <w:ind w:left="1440" w:hanging="360"/>
      </w:pPr>
    </w:lvl>
    <w:lvl w:ilvl="2" w:tplc="0814001B" w:tentative="1">
      <w:start w:val="1"/>
      <w:numFmt w:val="lowerRoman"/>
      <w:lvlText w:val="%3."/>
      <w:lvlJc w:val="right"/>
      <w:pPr>
        <w:ind w:left="2160" w:hanging="180"/>
      </w:pPr>
    </w:lvl>
    <w:lvl w:ilvl="3" w:tplc="0814000F" w:tentative="1">
      <w:start w:val="1"/>
      <w:numFmt w:val="decimal"/>
      <w:lvlText w:val="%4."/>
      <w:lvlJc w:val="left"/>
      <w:pPr>
        <w:ind w:left="2880" w:hanging="360"/>
      </w:pPr>
    </w:lvl>
    <w:lvl w:ilvl="4" w:tplc="08140019" w:tentative="1">
      <w:start w:val="1"/>
      <w:numFmt w:val="lowerLetter"/>
      <w:lvlText w:val="%5."/>
      <w:lvlJc w:val="left"/>
      <w:pPr>
        <w:ind w:left="3600" w:hanging="360"/>
      </w:pPr>
    </w:lvl>
    <w:lvl w:ilvl="5" w:tplc="0814001B" w:tentative="1">
      <w:start w:val="1"/>
      <w:numFmt w:val="lowerRoman"/>
      <w:lvlText w:val="%6."/>
      <w:lvlJc w:val="right"/>
      <w:pPr>
        <w:ind w:left="4320" w:hanging="180"/>
      </w:pPr>
    </w:lvl>
    <w:lvl w:ilvl="6" w:tplc="0814000F" w:tentative="1">
      <w:start w:val="1"/>
      <w:numFmt w:val="decimal"/>
      <w:lvlText w:val="%7."/>
      <w:lvlJc w:val="left"/>
      <w:pPr>
        <w:ind w:left="5040" w:hanging="360"/>
      </w:pPr>
    </w:lvl>
    <w:lvl w:ilvl="7" w:tplc="08140019" w:tentative="1">
      <w:start w:val="1"/>
      <w:numFmt w:val="lowerLetter"/>
      <w:lvlText w:val="%8."/>
      <w:lvlJc w:val="left"/>
      <w:pPr>
        <w:ind w:left="5760" w:hanging="360"/>
      </w:pPr>
    </w:lvl>
    <w:lvl w:ilvl="8" w:tplc="08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AF33D6E"/>
    <w:multiLevelType w:val="multilevel"/>
    <w:tmpl w:val="E15E8CF8"/>
    <w:lvl w:ilvl="0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10" w15:restartNumberingAfterBreak="0">
    <w:nsid w:val="41AF1D41"/>
    <w:multiLevelType w:val="hybridMultilevel"/>
    <w:tmpl w:val="E80CC544"/>
    <w:lvl w:ilvl="0" w:tplc="081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40019" w:tentative="1">
      <w:start w:val="1"/>
      <w:numFmt w:val="lowerLetter"/>
      <w:lvlText w:val="%2."/>
      <w:lvlJc w:val="left"/>
      <w:pPr>
        <w:ind w:left="1440" w:hanging="360"/>
      </w:pPr>
    </w:lvl>
    <w:lvl w:ilvl="2" w:tplc="0814001B" w:tentative="1">
      <w:start w:val="1"/>
      <w:numFmt w:val="lowerRoman"/>
      <w:lvlText w:val="%3."/>
      <w:lvlJc w:val="right"/>
      <w:pPr>
        <w:ind w:left="2160" w:hanging="180"/>
      </w:pPr>
    </w:lvl>
    <w:lvl w:ilvl="3" w:tplc="0814000F" w:tentative="1">
      <w:start w:val="1"/>
      <w:numFmt w:val="decimal"/>
      <w:lvlText w:val="%4."/>
      <w:lvlJc w:val="left"/>
      <w:pPr>
        <w:ind w:left="2880" w:hanging="360"/>
      </w:pPr>
    </w:lvl>
    <w:lvl w:ilvl="4" w:tplc="08140019" w:tentative="1">
      <w:start w:val="1"/>
      <w:numFmt w:val="lowerLetter"/>
      <w:lvlText w:val="%5."/>
      <w:lvlJc w:val="left"/>
      <w:pPr>
        <w:ind w:left="3600" w:hanging="360"/>
      </w:pPr>
    </w:lvl>
    <w:lvl w:ilvl="5" w:tplc="0814001B" w:tentative="1">
      <w:start w:val="1"/>
      <w:numFmt w:val="lowerRoman"/>
      <w:lvlText w:val="%6."/>
      <w:lvlJc w:val="right"/>
      <w:pPr>
        <w:ind w:left="4320" w:hanging="180"/>
      </w:pPr>
    </w:lvl>
    <w:lvl w:ilvl="6" w:tplc="0814000F" w:tentative="1">
      <w:start w:val="1"/>
      <w:numFmt w:val="decimal"/>
      <w:lvlText w:val="%7."/>
      <w:lvlJc w:val="left"/>
      <w:pPr>
        <w:ind w:left="5040" w:hanging="360"/>
      </w:pPr>
    </w:lvl>
    <w:lvl w:ilvl="7" w:tplc="08140019" w:tentative="1">
      <w:start w:val="1"/>
      <w:numFmt w:val="lowerLetter"/>
      <w:lvlText w:val="%8."/>
      <w:lvlJc w:val="left"/>
      <w:pPr>
        <w:ind w:left="5760" w:hanging="360"/>
      </w:pPr>
    </w:lvl>
    <w:lvl w:ilvl="8" w:tplc="08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4843162"/>
    <w:multiLevelType w:val="hybridMultilevel"/>
    <w:tmpl w:val="9870679C"/>
    <w:lvl w:ilvl="0" w:tplc="5F84B0D0">
      <w:start w:val="1"/>
      <w:numFmt w:val="decimal"/>
      <w:lvlText w:val="%1."/>
      <w:lvlJc w:val="left"/>
      <w:pPr>
        <w:ind w:left="717" w:hanging="360"/>
      </w:pPr>
      <w:rPr>
        <w:rFonts w:cs="Times New Roman" w:hint="default"/>
      </w:rPr>
    </w:lvl>
    <w:lvl w:ilvl="1" w:tplc="04140019" w:tentative="1">
      <w:start w:val="1"/>
      <w:numFmt w:val="lowerLetter"/>
      <w:lvlText w:val="%2."/>
      <w:lvlJc w:val="left"/>
      <w:pPr>
        <w:ind w:left="1437" w:hanging="360"/>
      </w:pPr>
      <w:rPr>
        <w:rFonts w:cs="Times New Roman"/>
      </w:rPr>
    </w:lvl>
    <w:lvl w:ilvl="2" w:tplc="0414001B" w:tentative="1">
      <w:start w:val="1"/>
      <w:numFmt w:val="lowerRoman"/>
      <w:lvlText w:val="%3."/>
      <w:lvlJc w:val="right"/>
      <w:pPr>
        <w:ind w:left="2157" w:hanging="180"/>
      </w:pPr>
      <w:rPr>
        <w:rFonts w:cs="Times New Roman"/>
      </w:rPr>
    </w:lvl>
    <w:lvl w:ilvl="3" w:tplc="0414000F" w:tentative="1">
      <w:start w:val="1"/>
      <w:numFmt w:val="decimal"/>
      <w:lvlText w:val="%4."/>
      <w:lvlJc w:val="left"/>
      <w:pPr>
        <w:ind w:left="2877" w:hanging="360"/>
      </w:pPr>
      <w:rPr>
        <w:rFonts w:cs="Times New Roman"/>
      </w:rPr>
    </w:lvl>
    <w:lvl w:ilvl="4" w:tplc="04140019" w:tentative="1">
      <w:start w:val="1"/>
      <w:numFmt w:val="lowerLetter"/>
      <w:lvlText w:val="%5."/>
      <w:lvlJc w:val="left"/>
      <w:pPr>
        <w:ind w:left="3597" w:hanging="360"/>
      </w:pPr>
      <w:rPr>
        <w:rFonts w:cs="Times New Roman"/>
      </w:rPr>
    </w:lvl>
    <w:lvl w:ilvl="5" w:tplc="0414001B" w:tentative="1">
      <w:start w:val="1"/>
      <w:numFmt w:val="lowerRoman"/>
      <w:lvlText w:val="%6."/>
      <w:lvlJc w:val="right"/>
      <w:pPr>
        <w:ind w:left="4317" w:hanging="180"/>
      </w:pPr>
      <w:rPr>
        <w:rFonts w:cs="Times New Roman"/>
      </w:rPr>
    </w:lvl>
    <w:lvl w:ilvl="6" w:tplc="0414000F" w:tentative="1">
      <w:start w:val="1"/>
      <w:numFmt w:val="decimal"/>
      <w:lvlText w:val="%7."/>
      <w:lvlJc w:val="left"/>
      <w:pPr>
        <w:ind w:left="5037" w:hanging="360"/>
      </w:pPr>
      <w:rPr>
        <w:rFonts w:cs="Times New Roman"/>
      </w:rPr>
    </w:lvl>
    <w:lvl w:ilvl="7" w:tplc="04140019" w:tentative="1">
      <w:start w:val="1"/>
      <w:numFmt w:val="lowerLetter"/>
      <w:lvlText w:val="%8."/>
      <w:lvlJc w:val="left"/>
      <w:pPr>
        <w:ind w:left="5757" w:hanging="360"/>
      </w:pPr>
      <w:rPr>
        <w:rFonts w:cs="Times New Roman"/>
      </w:rPr>
    </w:lvl>
    <w:lvl w:ilvl="8" w:tplc="0414001B" w:tentative="1">
      <w:start w:val="1"/>
      <w:numFmt w:val="lowerRoman"/>
      <w:lvlText w:val="%9."/>
      <w:lvlJc w:val="right"/>
      <w:pPr>
        <w:ind w:left="6477" w:hanging="180"/>
      </w:pPr>
      <w:rPr>
        <w:rFonts w:cs="Times New Roman"/>
      </w:rPr>
    </w:lvl>
  </w:abstractNum>
  <w:abstractNum w:abstractNumId="12" w15:restartNumberingAfterBreak="0">
    <w:nsid w:val="45EB14BD"/>
    <w:multiLevelType w:val="hybridMultilevel"/>
    <w:tmpl w:val="B2281A26"/>
    <w:lvl w:ilvl="0" w:tplc="1C14B18A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40019" w:tentative="1">
      <w:start w:val="1"/>
      <w:numFmt w:val="lowerLetter"/>
      <w:lvlText w:val="%2."/>
      <w:lvlJc w:val="left"/>
      <w:pPr>
        <w:ind w:left="1440" w:hanging="360"/>
      </w:pPr>
    </w:lvl>
    <w:lvl w:ilvl="2" w:tplc="0814001B" w:tentative="1">
      <w:start w:val="1"/>
      <w:numFmt w:val="lowerRoman"/>
      <w:lvlText w:val="%3."/>
      <w:lvlJc w:val="right"/>
      <w:pPr>
        <w:ind w:left="2160" w:hanging="180"/>
      </w:pPr>
    </w:lvl>
    <w:lvl w:ilvl="3" w:tplc="0814000F" w:tentative="1">
      <w:start w:val="1"/>
      <w:numFmt w:val="decimal"/>
      <w:lvlText w:val="%4."/>
      <w:lvlJc w:val="left"/>
      <w:pPr>
        <w:ind w:left="2880" w:hanging="360"/>
      </w:pPr>
    </w:lvl>
    <w:lvl w:ilvl="4" w:tplc="08140019" w:tentative="1">
      <w:start w:val="1"/>
      <w:numFmt w:val="lowerLetter"/>
      <w:lvlText w:val="%5."/>
      <w:lvlJc w:val="left"/>
      <w:pPr>
        <w:ind w:left="3600" w:hanging="360"/>
      </w:pPr>
    </w:lvl>
    <w:lvl w:ilvl="5" w:tplc="0814001B" w:tentative="1">
      <w:start w:val="1"/>
      <w:numFmt w:val="lowerRoman"/>
      <w:lvlText w:val="%6."/>
      <w:lvlJc w:val="right"/>
      <w:pPr>
        <w:ind w:left="4320" w:hanging="180"/>
      </w:pPr>
    </w:lvl>
    <w:lvl w:ilvl="6" w:tplc="0814000F" w:tentative="1">
      <w:start w:val="1"/>
      <w:numFmt w:val="decimal"/>
      <w:lvlText w:val="%7."/>
      <w:lvlJc w:val="left"/>
      <w:pPr>
        <w:ind w:left="5040" w:hanging="360"/>
      </w:pPr>
    </w:lvl>
    <w:lvl w:ilvl="7" w:tplc="08140019" w:tentative="1">
      <w:start w:val="1"/>
      <w:numFmt w:val="lowerLetter"/>
      <w:lvlText w:val="%8."/>
      <w:lvlJc w:val="left"/>
      <w:pPr>
        <w:ind w:left="5760" w:hanging="360"/>
      </w:pPr>
    </w:lvl>
    <w:lvl w:ilvl="8" w:tplc="08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5417A0"/>
    <w:multiLevelType w:val="hybridMultilevel"/>
    <w:tmpl w:val="346683CA"/>
    <w:lvl w:ilvl="0" w:tplc="1C14B18A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40019">
      <w:start w:val="1"/>
      <w:numFmt w:val="lowerLetter"/>
      <w:lvlText w:val="%2."/>
      <w:lvlJc w:val="left"/>
      <w:pPr>
        <w:ind w:left="1440" w:hanging="360"/>
      </w:pPr>
    </w:lvl>
    <w:lvl w:ilvl="2" w:tplc="0814001B" w:tentative="1">
      <w:start w:val="1"/>
      <w:numFmt w:val="lowerRoman"/>
      <w:lvlText w:val="%3."/>
      <w:lvlJc w:val="right"/>
      <w:pPr>
        <w:ind w:left="2160" w:hanging="180"/>
      </w:pPr>
    </w:lvl>
    <w:lvl w:ilvl="3" w:tplc="0814000F" w:tentative="1">
      <w:start w:val="1"/>
      <w:numFmt w:val="decimal"/>
      <w:lvlText w:val="%4."/>
      <w:lvlJc w:val="left"/>
      <w:pPr>
        <w:ind w:left="2880" w:hanging="360"/>
      </w:pPr>
    </w:lvl>
    <w:lvl w:ilvl="4" w:tplc="08140019" w:tentative="1">
      <w:start w:val="1"/>
      <w:numFmt w:val="lowerLetter"/>
      <w:lvlText w:val="%5."/>
      <w:lvlJc w:val="left"/>
      <w:pPr>
        <w:ind w:left="3600" w:hanging="360"/>
      </w:pPr>
    </w:lvl>
    <w:lvl w:ilvl="5" w:tplc="0814001B" w:tentative="1">
      <w:start w:val="1"/>
      <w:numFmt w:val="lowerRoman"/>
      <w:lvlText w:val="%6."/>
      <w:lvlJc w:val="right"/>
      <w:pPr>
        <w:ind w:left="4320" w:hanging="180"/>
      </w:pPr>
    </w:lvl>
    <w:lvl w:ilvl="6" w:tplc="0814000F" w:tentative="1">
      <w:start w:val="1"/>
      <w:numFmt w:val="decimal"/>
      <w:lvlText w:val="%7."/>
      <w:lvlJc w:val="left"/>
      <w:pPr>
        <w:ind w:left="5040" w:hanging="360"/>
      </w:pPr>
    </w:lvl>
    <w:lvl w:ilvl="7" w:tplc="08140019" w:tentative="1">
      <w:start w:val="1"/>
      <w:numFmt w:val="lowerLetter"/>
      <w:lvlText w:val="%8."/>
      <w:lvlJc w:val="left"/>
      <w:pPr>
        <w:ind w:left="5760" w:hanging="360"/>
      </w:pPr>
    </w:lvl>
    <w:lvl w:ilvl="8" w:tplc="08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C26EDF"/>
    <w:multiLevelType w:val="hybridMultilevel"/>
    <w:tmpl w:val="94CE43C2"/>
    <w:lvl w:ilvl="0" w:tplc="081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40019" w:tentative="1">
      <w:start w:val="1"/>
      <w:numFmt w:val="lowerLetter"/>
      <w:lvlText w:val="%2."/>
      <w:lvlJc w:val="left"/>
      <w:pPr>
        <w:ind w:left="1440" w:hanging="360"/>
      </w:pPr>
    </w:lvl>
    <w:lvl w:ilvl="2" w:tplc="0814001B" w:tentative="1">
      <w:start w:val="1"/>
      <w:numFmt w:val="lowerRoman"/>
      <w:lvlText w:val="%3."/>
      <w:lvlJc w:val="right"/>
      <w:pPr>
        <w:ind w:left="2160" w:hanging="180"/>
      </w:pPr>
    </w:lvl>
    <w:lvl w:ilvl="3" w:tplc="0814000F" w:tentative="1">
      <w:start w:val="1"/>
      <w:numFmt w:val="decimal"/>
      <w:lvlText w:val="%4."/>
      <w:lvlJc w:val="left"/>
      <w:pPr>
        <w:ind w:left="2880" w:hanging="360"/>
      </w:pPr>
    </w:lvl>
    <w:lvl w:ilvl="4" w:tplc="08140019" w:tentative="1">
      <w:start w:val="1"/>
      <w:numFmt w:val="lowerLetter"/>
      <w:lvlText w:val="%5."/>
      <w:lvlJc w:val="left"/>
      <w:pPr>
        <w:ind w:left="3600" w:hanging="360"/>
      </w:pPr>
    </w:lvl>
    <w:lvl w:ilvl="5" w:tplc="0814001B" w:tentative="1">
      <w:start w:val="1"/>
      <w:numFmt w:val="lowerRoman"/>
      <w:lvlText w:val="%6."/>
      <w:lvlJc w:val="right"/>
      <w:pPr>
        <w:ind w:left="4320" w:hanging="180"/>
      </w:pPr>
    </w:lvl>
    <w:lvl w:ilvl="6" w:tplc="0814000F" w:tentative="1">
      <w:start w:val="1"/>
      <w:numFmt w:val="decimal"/>
      <w:lvlText w:val="%7."/>
      <w:lvlJc w:val="left"/>
      <w:pPr>
        <w:ind w:left="5040" w:hanging="360"/>
      </w:pPr>
    </w:lvl>
    <w:lvl w:ilvl="7" w:tplc="08140019" w:tentative="1">
      <w:start w:val="1"/>
      <w:numFmt w:val="lowerLetter"/>
      <w:lvlText w:val="%8."/>
      <w:lvlJc w:val="left"/>
      <w:pPr>
        <w:ind w:left="5760" w:hanging="360"/>
      </w:pPr>
    </w:lvl>
    <w:lvl w:ilvl="8" w:tplc="08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5037DFF"/>
    <w:multiLevelType w:val="hybridMultilevel"/>
    <w:tmpl w:val="DC2E91A0"/>
    <w:lvl w:ilvl="0" w:tplc="3B2EC97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40019" w:tentative="1">
      <w:start w:val="1"/>
      <w:numFmt w:val="lowerLetter"/>
      <w:lvlText w:val="%2."/>
      <w:lvlJc w:val="left"/>
      <w:pPr>
        <w:ind w:left="1440" w:hanging="360"/>
      </w:pPr>
    </w:lvl>
    <w:lvl w:ilvl="2" w:tplc="0814001B" w:tentative="1">
      <w:start w:val="1"/>
      <w:numFmt w:val="lowerRoman"/>
      <w:lvlText w:val="%3."/>
      <w:lvlJc w:val="right"/>
      <w:pPr>
        <w:ind w:left="2160" w:hanging="180"/>
      </w:pPr>
    </w:lvl>
    <w:lvl w:ilvl="3" w:tplc="0814000F" w:tentative="1">
      <w:start w:val="1"/>
      <w:numFmt w:val="decimal"/>
      <w:lvlText w:val="%4."/>
      <w:lvlJc w:val="left"/>
      <w:pPr>
        <w:ind w:left="2880" w:hanging="360"/>
      </w:pPr>
    </w:lvl>
    <w:lvl w:ilvl="4" w:tplc="08140019" w:tentative="1">
      <w:start w:val="1"/>
      <w:numFmt w:val="lowerLetter"/>
      <w:lvlText w:val="%5."/>
      <w:lvlJc w:val="left"/>
      <w:pPr>
        <w:ind w:left="3600" w:hanging="360"/>
      </w:pPr>
    </w:lvl>
    <w:lvl w:ilvl="5" w:tplc="0814001B" w:tentative="1">
      <w:start w:val="1"/>
      <w:numFmt w:val="lowerRoman"/>
      <w:lvlText w:val="%6."/>
      <w:lvlJc w:val="right"/>
      <w:pPr>
        <w:ind w:left="4320" w:hanging="180"/>
      </w:pPr>
    </w:lvl>
    <w:lvl w:ilvl="6" w:tplc="0814000F" w:tentative="1">
      <w:start w:val="1"/>
      <w:numFmt w:val="decimal"/>
      <w:lvlText w:val="%7."/>
      <w:lvlJc w:val="left"/>
      <w:pPr>
        <w:ind w:left="5040" w:hanging="360"/>
      </w:pPr>
    </w:lvl>
    <w:lvl w:ilvl="7" w:tplc="08140019" w:tentative="1">
      <w:start w:val="1"/>
      <w:numFmt w:val="lowerLetter"/>
      <w:lvlText w:val="%8."/>
      <w:lvlJc w:val="left"/>
      <w:pPr>
        <w:ind w:left="5760" w:hanging="360"/>
      </w:pPr>
    </w:lvl>
    <w:lvl w:ilvl="8" w:tplc="08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8293B3F"/>
    <w:multiLevelType w:val="hybridMultilevel"/>
    <w:tmpl w:val="59A2EE80"/>
    <w:lvl w:ilvl="0" w:tplc="5B2C137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40019" w:tentative="1">
      <w:start w:val="1"/>
      <w:numFmt w:val="lowerLetter"/>
      <w:lvlText w:val="%2."/>
      <w:lvlJc w:val="left"/>
      <w:pPr>
        <w:ind w:left="1440" w:hanging="360"/>
      </w:pPr>
    </w:lvl>
    <w:lvl w:ilvl="2" w:tplc="0814001B" w:tentative="1">
      <w:start w:val="1"/>
      <w:numFmt w:val="lowerRoman"/>
      <w:lvlText w:val="%3."/>
      <w:lvlJc w:val="right"/>
      <w:pPr>
        <w:ind w:left="2160" w:hanging="180"/>
      </w:pPr>
    </w:lvl>
    <w:lvl w:ilvl="3" w:tplc="0814000F" w:tentative="1">
      <w:start w:val="1"/>
      <w:numFmt w:val="decimal"/>
      <w:lvlText w:val="%4."/>
      <w:lvlJc w:val="left"/>
      <w:pPr>
        <w:ind w:left="2880" w:hanging="360"/>
      </w:pPr>
    </w:lvl>
    <w:lvl w:ilvl="4" w:tplc="08140019" w:tentative="1">
      <w:start w:val="1"/>
      <w:numFmt w:val="lowerLetter"/>
      <w:lvlText w:val="%5."/>
      <w:lvlJc w:val="left"/>
      <w:pPr>
        <w:ind w:left="3600" w:hanging="360"/>
      </w:pPr>
    </w:lvl>
    <w:lvl w:ilvl="5" w:tplc="0814001B" w:tentative="1">
      <w:start w:val="1"/>
      <w:numFmt w:val="lowerRoman"/>
      <w:lvlText w:val="%6."/>
      <w:lvlJc w:val="right"/>
      <w:pPr>
        <w:ind w:left="4320" w:hanging="180"/>
      </w:pPr>
    </w:lvl>
    <w:lvl w:ilvl="6" w:tplc="0814000F" w:tentative="1">
      <w:start w:val="1"/>
      <w:numFmt w:val="decimal"/>
      <w:lvlText w:val="%7."/>
      <w:lvlJc w:val="left"/>
      <w:pPr>
        <w:ind w:left="5040" w:hanging="360"/>
      </w:pPr>
    </w:lvl>
    <w:lvl w:ilvl="7" w:tplc="08140019" w:tentative="1">
      <w:start w:val="1"/>
      <w:numFmt w:val="lowerLetter"/>
      <w:lvlText w:val="%8."/>
      <w:lvlJc w:val="left"/>
      <w:pPr>
        <w:ind w:left="5760" w:hanging="360"/>
      </w:pPr>
    </w:lvl>
    <w:lvl w:ilvl="8" w:tplc="08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0A35E2A"/>
    <w:multiLevelType w:val="multilevel"/>
    <w:tmpl w:val="E3A85E20"/>
    <w:lvl w:ilvl="0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num w:numId="1">
    <w:abstractNumId w:val="14"/>
  </w:num>
  <w:num w:numId="2">
    <w:abstractNumId w:val="11"/>
  </w:num>
  <w:num w:numId="3">
    <w:abstractNumId w:val="0"/>
  </w:num>
  <w:num w:numId="4">
    <w:abstractNumId w:val="4"/>
  </w:num>
  <w:num w:numId="5">
    <w:abstractNumId w:val="6"/>
  </w:num>
  <w:num w:numId="6">
    <w:abstractNumId w:val="7"/>
  </w:num>
  <w:num w:numId="7">
    <w:abstractNumId w:val="12"/>
  </w:num>
  <w:num w:numId="8">
    <w:abstractNumId w:val="3"/>
  </w:num>
  <w:num w:numId="9">
    <w:abstractNumId w:val="2"/>
  </w:num>
  <w:num w:numId="10">
    <w:abstractNumId w:val="5"/>
  </w:num>
  <w:num w:numId="11">
    <w:abstractNumId w:val="13"/>
  </w:num>
  <w:num w:numId="12">
    <w:abstractNumId w:val="8"/>
  </w:num>
  <w:num w:numId="13">
    <w:abstractNumId w:val="16"/>
  </w:num>
  <w:num w:numId="14">
    <w:abstractNumId w:val="15"/>
  </w:num>
  <w:num w:numId="15">
    <w:abstractNumId w:val="1"/>
  </w:num>
  <w:num w:numId="16">
    <w:abstractNumId w:val="9"/>
  </w:num>
  <w:num w:numId="17">
    <w:abstractNumId w:val="17"/>
  </w:num>
  <w:num w:numId="1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ocumentProtection w:edit="forms" w:enforcement="1" w:cryptProviderType="rsaAES" w:cryptAlgorithmClass="hash" w:cryptAlgorithmType="typeAny" w:cryptAlgorithmSid="14" w:cryptSpinCount="100000" w:hash="eaLz4RWpQ+IdKudBP5BDk2HyoDC5mepUS4eW+pvKB4Ko5F88OH8EUMVX1603m3fcPHyQQyYcGq6S4WWt8Vj68w==" w:salt="16panwZoF8E/vYuIfg1lXw=="/>
  <w:defaultTabStop w:val="709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2C4E"/>
    <w:rsid w:val="00006B45"/>
    <w:rsid w:val="000804E4"/>
    <w:rsid w:val="00101856"/>
    <w:rsid w:val="00110711"/>
    <w:rsid w:val="001A4D36"/>
    <w:rsid w:val="001B08F9"/>
    <w:rsid w:val="001D4C48"/>
    <w:rsid w:val="0022008E"/>
    <w:rsid w:val="00243E55"/>
    <w:rsid w:val="00285EF1"/>
    <w:rsid w:val="00383FBA"/>
    <w:rsid w:val="003A20F0"/>
    <w:rsid w:val="003E765B"/>
    <w:rsid w:val="004C4F1A"/>
    <w:rsid w:val="0054495F"/>
    <w:rsid w:val="00560B13"/>
    <w:rsid w:val="00581A32"/>
    <w:rsid w:val="00581F32"/>
    <w:rsid w:val="005F27EB"/>
    <w:rsid w:val="00627513"/>
    <w:rsid w:val="006472D9"/>
    <w:rsid w:val="0066042F"/>
    <w:rsid w:val="007354B8"/>
    <w:rsid w:val="00754D79"/>
    <w:rsid w:val="007816C2"/>
    <w:rsid w:val="008119DD"/>
    <w:rsid w:val="008B7FCC"/>
    <w:rsid w:val="00934D2B"/>
    <w:rsid w:val="00970877"/>
    <w:rsid w:val="00982FBD"/>
    <w:rsid w:val="00A10367"/>
    <w:rsid w:val="00A24FA8"/>
    <w:rsid w:val="00A45715"/>
    <w:rsid w:val="00A673AE"/>
    <w:rsid w:val="00B749C2"/>
    <w:rsid w:val="00B922BA"/>
    <w:rsid w:val="00BA1E23"/>
    <w:rsid w:val="00BA6B4F"/>
    <w:rsid w:val="00C17A6E"/>
    <w:rsid w:val="00C7250C"/>
    <w:rsid w:val="00CB7D78"/>
    <w:rsid w:val="00CD4083"/>
    <w:rsid w:val="00CE4770"/>
    <w:rsid w:val="00D570C6"/>
    <w:rsid w:val="00D94930"/>
    <w:rsid w:val="00D95C42"/>
    <w:rsid w:val="00E02C4E"/>
    <w:rsid w:val="00E252B0"/>
    <w:rsid w:val="00E37315"/>
    <w:rsid w:val="00E4036F"/>
    <w:rsid w:val="00E4121C"/>
    <w:rsid w:val="00E56861"/>
    <w:rsid w:val="00EA2BD5"/>
    <w:rsid w:val="00ED40E6"/>
    <w:rsid w:val="00F02386"/>
    <w:rsid w:val="00F46B25"/>
    <w:rsid w:val="00F91E55"/>
    <w:rsid w:val="00FA41BF"/>
    <w:rsid w:val="00FC670A"/>
    <w:rsid w:val="00FF11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n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E3609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n-N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472D9"/>
    <w:rPr>
      <w:rFonts w:ascii="Arial" w:hAnsi="Arial"/>
      <w:sz w:val="20"/>
    </w:rPr>
  </w:style>
  <w:style w:type="paragraph" w:styleId="Overskrift1">
    <w:name w:val="heading 1"/>
    <w:basedOn w:val="Normal"/>
    <w:next w:val="Normal"/>
    <w:link w:val="Overskrift1Tegn"/>
    <w:uiPriority w:val="9"/>
    <w:qFormat/>
    <w:rsid w:val="006472D9"/>
    <w:pPr>
      <w:keepNext/>
      <w:keepLines/>
      <w:spacing w:before="480" w:after="0"/>
      <w:outlineLvl w:val="0"/>
    </w:pPr>
    <w:rPr>
      <w:rFonts w:eastAsiaTheme="majorEastAsia" w:cstheme="majorBidi"/>
      <w:b/>
      <w:bCs/>
      <w:sz w:val="24"/>
      <w:szCs w:val="28"/>
    </w:rPr>
  </w:style>
  <w:style w:type="paragraph" w:styleId="Overskrift2">
    <w:name w:val="heading 2"/>
    <w:basedOn w:val="Normal"/>
    <w:next w:val="Normal"/>
    <w:link w:val="Overskrift2Tegn"/>
    <w:uiPriority w:val="9"/>
    <w:unhideWhenUsed/>
    <w:qFormat/>
    <w:rsid w:val="006472D9"/>
    <w:pPr>
      <w:keepNext/>
      <w:keepLines/>
      <w:spacing w:before="200" w:after="0"/>
      <w:outlineLvl w:val="1"/>
    </w:pPr>
    <w:rPr>
      <w:rFonts w:eastAsiaTheme="majorEastAsia" w:cstheme="majorBidi"/>
      <w:b/>
      <w:bCs/>
      <w:szCs w:val="26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Listeavsnitt">
    <w:name w:val="List Paragraph"/>
    <w:basedOn w:val="Normal"/>
    <w:uiPriority w:val="34"/>
    <w:qFormat/>
    <w:rsid w:val="00E02C4E"/>
    <w:pPr>
      <w:ind w:left="720"/>
      <w:contextualSpacing/>
    </w:pPr>
  </w:style>
  <w:style w:type="paragraph" w:styleId="Bobletekst">
    <w:name w:val="Balloon Text"/>
    <w:basedOn w:val="Normal"/>
    <w:link w:val="BobletekstTegn"/>
    <w:uiPriority w:val="99"/>
    <w:semiHidden/>
    <w:unhideWhenUsed/>
    <w:rsid w:val="00E02C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obletekstTegn">
    <w:name w:val="Bobletekst Tegn"/>
    <w:basedOn w:val="Standardskriftforavsnitt"/>
    <w:link w:val="Bobletekst"/>
    <w:uiPriority w:val="99"/>
    <w:semiHidden/>
    <w:rsid w:val="00E02C4E"/>
    <w:rPr>
      <w:rFonts w:ascii="Tahoma" w:hAnsi="Tahoma" w:cs="Tahoma"/>
      <w:sz w:val="16"/>
      <w:szCs w:val="16"/>
    </w:rPr>
  </w:style>
  <w:style w:type="character" w:customStyle="1" w:styleId="Overskrift1Tegn">
    <w:name w:val="Overskrift 1 Tegn"/>
    <w:basedOn w:val="Standardskriftforavsnitt"/>
    <w:link w:val="Overskrift1"/>
    <w:uiPriority w:val="9"/>
    <w:rsid w:val="006472D9"/>
    <w:rPr>
      <w:rFonts w:ascii="Arial" w:eastAsiaTheme="majorEastAsia" w:hAnsi="Arial" w:cstheme="majorBidi"/>
      <w:b/>
      <w:bCs/>
      <w:sz w:val="24"/>
      <w:szCs w:val="28"/>
    </w:rPr>
  </w:style>
  <w:style w:type="character" w:customStyle="1" w:styleId="Overskrift2Tegn">
    <w:name w:val="Overskrift 2 Tegn"/>
    <w:basedOn w:val="Standardskriftforavsnitt"/>
    <w:link w:val="Overskrift2"/>
    <w:uiPriority w:val="9"/>
    <w:rsid w:val="006472D9"/>
    <w:rPr>
      <w:rFonts w:ascii="Arial" w:eastAsiaTheme="majorEastAsia" w:hAnsi="Arial" w:cstheme="majorBidi"/>
      <w:b/>
      <w:bCs/>
      <w:sz w:val="20"/>
      <w:szCs w:val="26"/>
    </w:rPr>
  </w:style>
  <w:style w:type="table" w:styleId="Tabellrutenett">
    <w:name w:val="Table Grid"/>
    <w:basedOn w:val="Vanligtabell"/>
    <w:uiPriority w:val="59"/>
    <w:rsid w:val="00FA41B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nb-NO" w:eastAsia="nb-N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rknadsreferanse">
    <w:name w:val="annotation reference"/>
    <w:basedOn w:val="Standardskriftforavsnitt"/>
    <w:uiPriority w:val="99"/>
    <w:semiHidden/>
    <w:unhideWhenUsed/>
    <w:rsid w:val="00A24FA8"/>
    <w:rPr>
      <w:sz w:val="16"/>
      <w:szCs w:val="16"/>
    </w:rPr>
  </w:style>
  <w:style w:type="paragraph" w:styleId="Merknadstekst">
    <w:name w:val="annotation text"/>
    <w:basedOn w:val="Normal"/>
    <w:link w:val="MerknadstekstTegn"/>
    <w:uiPriority w:val="99"/>
    <w:semiHidden/>
    <w:unhideWhenUsed/>
    <w:rsid w:val="00A24FA8"/>
    <w:pPr>
      <w:spacing w:line="240" w:lineRule="auto"/>
    </w:pPr>
    <w:rPr>
      <w:szCs w:val="20"/>
    </w:rPr>
  </w:style>
  <w:style w:type="character" w:customStyle="1" w:styleId="MerknadstekstTegn">
    <w:name w:val="Merknadstekst Tegn"/>
    <w:basedOn w:val="Standardskriftforavsnitt"/>
    <w:link w:val="Merknadstekst"/>
    <w:uiPriority w:val="99"/>
    <w:semiHidden/>
    <w:rsid w:val="00A24FA8"/>
    <w:rPr>
      <w:sz w:val="20"/>
      <w:szCs w:val="20"/>
    </w:rPr>
  </w:style>
  <w:style w:type="paragraph" w:styleId="Kommentaremne">
    <w:name w:val="annotation subject"/>
    <w:basedOn w:val="Merknadstekst"/>
    <w:next w:val="Merknadstekst"/>
    <w:link w:val="KommentaremneTegn"/>
    <w:uiPriority w:val="99"/>
    <w:semiHidden/>
    <w:unhideWhenUsed/>
    <w:rsid w:val="00A24FA8"/>
    <w:rPr>
      <w:b/>
      <w:bCs/>
    </w:rPr>
  </w:style>
  <w:style w:type="character" w:customStyle="1" w:styleId="KommentaremneTegn">
    <w:name w:val="Kommentaremne Tegn"/>
    <w:basedOn w:val="MerknadstekstTegn"/>
    <w:link w:val="Kommentaremne"/>
    <w:uiPriority w:val="99"/>
    <w:semiHidden/>
    <w:rsid w:val="00A24FA8"/>
    <w:rPr>
      <w:b/>
      <w:bCs/>
      <w:sz w:val="20"/>
      <w:szCs w:val="20"/>
    </w:rPr>
  </w:style>
  <w:style w:type="character" w:styleId="Plassholdertekst">
    <w:name w:val="Placeholder Text"/>
    <w:basedOn w:val="Standardskriftforavsnitt"/>
    <w:uiPriority w:val="99"/>
    <w:semiHidden/>
    <w:rsid w:val="00ED40E6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E2E602F93B4389AE1144F4448C55F7"/>
        <w:category>
          <w:name w:val="Generelt"/>
          <w:gallery w:val="placeholder"/>
        </w:category>
        <w:types>
          <w:type w:val="bbPlcHdr"/>
        </w:types>
        <w:behaviors>
          <w:behavior w:val="content"/>
        </w:behaviors>
        <w:guid w:val="{AE5BBAD0-B035-41CA-8130-644E151669BC}"/>
      </w:docPartPr>
      <w:docPartBody>
        <w:p w:rsidR="00220634" w:rsidRDefault="00E0780D" w:rsidP="00E0780D">
          <w:pPr>
            <w:pStyle w:val="DEE2E602F93B4389AE1144F4448C55F74"/>
          </w:pPr>
          <w:r w:rsidRPr="00EE03FD">
            <w:rPr>
              <w:rStyle w:val="Plassholdertekst"/>
            </w:rPr>
            <w:t>skrive inn tekst.</w:t>
          </w:r>
        </w:p>
      </w:docPartBody>
    </w:docPart>
    <w:docPart>
      <w:docPartPr>
        <w:name w:val="A01D6BC92ED441B1B22E6E7DC057267B"/>
        <w:category>
          <w:name w:val="Generelt"/>
          <w:gallery w:val="placeholder"/>
        </w:category>
        <w:types>
          <w:type w:val="bbPlcHdr"/>
        </w:types>
        <w:behaviors>
          <w:behavior w:val="content"/>
        </w:behaviors>
        <w:guid w:val="{68456A6C-79AC-4C94-951C-C6BB59422C77}"/>
      </w:docPartPr>
      <w:docPartBody>
        <w:p w:rsidR="00220634" w:rsidRDefault="00E0780D" w:rsidP="00E0780D">
          <w:pPr>
            <w:pStyle w:val="A01D6BC92ED441B1B22E6E7DC057267B4"/>
          </w:pPr>
          <w:r w:rsidRPr="00EE03FD">
            <w:rPr>
              <w:rStyle w:val="Plassholdertekst"/>
            </w:rPr>
            <w:t>skrive inn tekst.</w:t>
          </w:r>
        </w:p>
      </w:docPartBody>
    </w:docPart>
    <w:docPart>
      <w:docPartPr>
        <w:name w:val="3C8E8FAF7773412DAEDB329F7164B044"/>
        <w:category>
          <w:name w:val="Generelt"/>
          <w:gallery w:val="placeholder"/>
        </w:category>
        <w:types>
          <w:type w:val="bbPlcHdr"/>
        </w:types>
        <w:behaviors>
          <w:behavior w:val="content"/>
        </w:behaviors>
        <w:guid w:val="{D63E01B7-1133-4196-88AE-66CF1EBA5B18}"/>
      </w:docPartPr>
      <w:docPartBody>
        <w:p w:rsidR="00220634" w:rsidRDefault="00E0780D" w:rsidP="00E0780D">
          <w:pPr>
            <w:pStyle w:val="3C8E8FAF7773412DAEDB329F7164B0444"/>
          </w:pPr>
          <w:r w:rsidRPr="00EE03FD">
            <w:rPr>
              <w:rStyle w:val="Plassholdertekst"/>
            </w:rPr>
            <w:t>skrive inn tekst.</w:t>
          </w:r>
        </w:p>
      </w:docPartBody>
    </w:docPart>
    <w:docPart>
      <w:docPartPr>
        <w:name w:val="4292CF86EAC74E60A6BCF389B37FF09F"/>
        <w:category>
          <w:name w:val="Generelt"/>
          <w:gallery w:val="placeholder"/>
        </w:category>
        <w:types>
          <w:type w:val="bbPlcHdr"/>
        </w:types>
        <w:behaviors>
          <w:behavior w:val="content"/>
        </w:behaviors>
        <w:guid w:val="{759F88E6-2B66-4EC5-B7A7-EB9C3FB5028B}"/>
      </w:docPartPr>
      <w:docPartBody>
        <w:p w:rsidR="00220634" w:rsidRDefault="00E0780D" w:rsidP="00E0780D">
          <w:pPr>
            <w:pStyle w:val="4292CF86EAC74E60A6BCF389B37FF09F4"/>
          </w:pPr>
          <w:r w:rsidRPr="00EE03FD">
            <w:rPr>
              <w:rStyle w:val="Plassholdertekst"/>
            </w:rPr>
            <w:t>skrive inn tekst.</w:t>
          </w:r>
        </w:p>
      </w:docPartBody>
    </w:docPart>
    <w:docPart>
      <w:docPartPr>
        <w:name w:val="99DF98B2B7D4449381BF9BA9F887DFEC"/>
        <w:category>
          <w:name w:val="Generelt"/>
          <w:gallery w:val="placeholder"/>
        </w:category>
        <w:types>
          <w:type w:val="bbPlcHdr"/>
        </w:types>
        <w:behaviors>
          <w:behavior w:val="content"/>
        </w:behaviors>
        <w:guid w:val="{53DCABB0-F772-445F-BEED-E3CD95C3D0E8}"/>
      </w:docPartPr>
      <w:docPartBody>
        <w:p w:rsidR="00220634" w:rsidRDefault="00E0780D" w:rsidP="00E0780D">
          <w:pPr>
            <w:pStyle w:val="99DF98B2B7D4449381BF9BA9F887DFEC4"/>
          </w:pPr>
          <w:r w:rsidRPr="00EE03FD">
            <w:rPr>
              <w:rStyle w:val="Plassholdertekst"/>
            </w:rPr>
            <w:t>skrive inn tekst.</w:t>
          </w:r>
        </w:p>
      </w:docPartBody>
    </w:docPart>
    <w:docPart>
      <w:docPartPr>
        <w:name w:val="774895CDB15649A9A088021C33EA52E1"/>
        <w:category>
          <w:name w:val="Generelt"/>
          <w:gallery w:val="placeholder"/>
        </w:category>
        <w:types>
          <w:type w:val="bbPlcHdr"/>
        </w:types>
        <w:behaviors>
          <w:behavior w:val="content"/>
        </w:behaviors>
        <w:guid w:val="{6AB636C5-93E4-48ED-ADF3-6B94C633FC53}"/>
      </w:docPartPr>
      <w:docPartBody>
        <w:p w:rsidR="00220634" w:rsidRDefault="00E0780D" w:rsidP="00E0780D">
          <w:pPr>
            <w:pStyle w:val="774895CDB15649A9A088021C33EA52E14"/>
          </w:pPr>
          <w:r w:rsidRPr="00EE03FD">
            <w:rPr>
              <w:rStyle w:val="Plassholdertekst"/>
            </w:rPr>
            <w:t>skrive inn tekst.</w:t>
          </w:r>
        </w:p>
      </w:docPartBody>
    </w:docPart>
    <w:docPart>
      <w:docPartPr>
        <w:name w:val="623A471180F54452B2E8AF7E2200E4B0"/>
        <w:category>
          <w:name w:val="Generelt"/>
          <w:gallery w:val="placeholder"/>
        </w:category>
        <w:types>
          <w:type w:val="bbPlcHdr"/>
        </w:types>
        <w:behaviors>
          <w:behavior w:val="content"/>
        </w:behaviors>
        <w:guid w:val="{7EFF203A-B58B-4890-B75B-974575215C5F}"/>
      </w:docPartPr>
      <w:docPartBody>
        <w:p w:rsidR="00220634" w:rsidRDefault="00E0780D" w:rsidP="00E0780D">
          <w:pPr>
            <w:pStyle w:val="623A471180F54452B2E8AF7E2200E4B04"/>
          </w:pPr>
          <w:r w:rsidRPr="00EE03FD">
            <w:rPr>
              <w:rStyle w:val="Plassholdertekst"/>
            </w:rPr>
            <w:t>skrive inn tekst.</w:t>
          </w:r>
        </w:p>
      </w:docPartBody>
    </w:docPart>
    <w:docPart>
      <w:docPartPr>
        <w:name w:val="2032FA0ACF6946F4968FB47B9BB7C3EB"/>
        <w:category>
          <w:name w:val="Generelt"/>
          <w:gallery w:val="placeholder"/>
        </w:category>
        <w:types>
          <w:type w:val="bbPlcHdr"/>
        </w:types>
        <w:behaviors>
          <w:behavior w:val="content"/>
        </w:behaviors>
        <w:guid w:val="{965D263C-ECAD-4A64-AEB0-74DC09D07896}"/>
      </w:docPartPr>
      <w:docPartBody>
        <w:p w:rsidR="00220634" w:rsidRDefault="00E0780D" w:rsidP="00E0780D">
          <w:pPr>
            <w:pStyle w:val="2032FA0ACF6946F4968FB47B9BB7C3EB4"/>
          </w:pPr>
          <w:r w:rsidRPr="00EE03FD">
            <w:rPr>
              <w:rStyle w:val="Plassholdertekst"/>
            </w:rPr>
            <w:t>skrive inn tekst.</w:t>
          </w:r>
        </w:p>
      </w:docPartBody>
    </w:docPart>
    <w:docPart>
      <w:docPartPr>
        <w:name w:val="2AE31362718346ACA859D641BF90FD27"/>
        <w:category>
          <w:name w:val="Generelt"/>
          <w:gallery w:val="placeholder"/>
        </w:category>
        <w:types>
          <w:type w:val="bbPlcHdr"/>
        </w:types>
        <w:behaviors>
          <w:behavior w:val="content"/>
        </w:behaviors>
        <w:guid w:val="{61B4FBB9-A956-4BAD-98FD-63202C18F742}"/>
      </w:docPartPr>
      <w:docPartBody>
        <w:p w:rsidR="00220634" w:rsidRDefault="00E0780D" w:rsidP="00E0780D">
          <w:pPr>
            <w:pStyle w:val="2AE31362718346ACA859D641BF90FD274"/>
          </w:pPr>
          <w:r w:rsidRPr="00EE03FD">
            <w:rPr>
              <w:rStyle w:val="Plassholdertekst"/>
            </w:rPr>
            <w:t>skrive inn tekst.</w:t>
          </w:r>
        </w:p>
      </w:docPartBody>
    </w:docPart>
    <w:docPart>
      <w:docPartPr>
        <w:name w:val="2812378D4FD3454493418D6B45C88647"/>
        <w:category>
          <w:name w:val="Generelt"/>
          <w:gallery w:val="placeholder"/>
        </w:category>
        <w:types>
          <w:type w:val="bbPlcHdr"/>
        </w:types>
        <w:behaviors>
          <w:behavior w:val="content"/>
        </w:behaviors>
        <w:guid w:val="{B92F8036-0133-448B-8D19-DBFC15C7AB62}"/>
      </w:docPartPr>
      <w:docPartBody>
        <w:p w:rsidR="00220634" w:rsidRDefault="00E0780D" w:rsidP="00E0780D">
          <w:pPr>
            <w:pStyle w:val="2812378D4FD3454493418D6B45C886474"/>
          </w:pPr>
          <w:r w:rsidRPr="00EE03FD">
            <w:rPr>
              <w:rStyle w:val="Plassholdertekst"/>
            </w:rPr>
            <w:t>skrive inn tekst.</w:t>
          </w:r>
        </w:p>
      </w:docPartBody>
    </w:docPart>
    <w:docPart>
      <w:docPartPr>
        <w:name w:val="48F5E1F43F014718AA21263E8810CA3C"/>
        <w:category>
          <w:name w:val="Generelt"/>
          <w:gallery w:val="placeholder"/>
        </w:category>
        <w:types>
          <w:type w:val="bbPlcHdr"/>
        </w:types>
        <w:behaviors>
          <w:behavior w:val="content"/>
        </w:behaviors>
        <w:guid w:val="{124E5208-63C8-4E28-8640-5EE35BBDE85A}"/>
      </w:docPartPr>
      <w:docPartBody>
        <w:p w:rsidR="00220634" w:rsidRDefault="00E0780D" w:rsidP="00E0780D">
          <w:pPr>
            <w:pStyle w:val="48F5E1F43F014718AA21263E8810CA3C4"/>
          </w:pPr>
          <w:r w:rsidRPr="00EE03FD">
            <w:rPr>
              <w:rStyle w:val="Plassholdertekst"/>
            </w:rPr>
            <w:t>skrive inn tekst.</w:t>
          </w:r>
        </w:p>
      </w:docPartBody>
    </w:docPart>
    <w:docPart>
      <w:docPartPr>
        <w:name w:val="D40A13453E3A4CEA9A0385650A018D19"/>
        <w:category>
          <w:name w:val="Generelt"/>
          <w:gallery w:val="placeholder"/>
        </w:category>
        <w:types>
          <w:type w:val="bbPlcHdr"/>
        </w:types>
        <w:behaviors>
          <w:behavior w:val="content"/>
        </w:behaviors>
        <w:guid w:val="{E8455AB6-EC0C-4759-9F6E-1FF037D30449}"/>
      </w:docPartPr>
      <w:docPartBody>
        <w:p w:rsidR="00220634" w:rsidRDefault="00E0780D" w:rsidP="00E0780D">
          <w:pPr>
            <w:pStyle w:val="D40A13453E3A4CEA9A0385650A018D194"/>
          </w:pPr>
          <w:r w:rsidRPr="00EE03FD">
            <w:rPr>
              <w:rStyle w:val="Plassholdertekst"/>
            </w:rPr>
            <w:t>skrive inn tekst.</w:t>
          </w:r>
        </w:p>
      </w:docPartBody>
    </w:docPart>
    <w:docPart>
      <w:docPartPr>
        <w:name w:val="AF5AFA362B7C4E2C846F932CD44AB781"/>
        <w:category>
          <w:name w:val="Generelt"/>
          <w:gallery w:val="placeholder"/>
        </w:category>
        <w:types>
          <w:type w:val="bbPlcHdr"/>
        </w:types>
        <w:behaviors>
          <w:behavior w:val="content"/>
        </w:behaviors>
        <w:guid w:val="{EB3AC612-4B91-492B-8C81-46260899E0C7}"/>
      </w:docPartPr>
      <w:docPartBody>
        <w:p w:rsidR="00220634" w:rsidRDefault="00E0780D" w:rsidP="00E0780D">
          <w:pPr>
            <w:pStyle w:val="AF5AFA362B7C4E2C846F932CD44AB7814"/>
          </w:pPr>
          <w:r w:rsidRPr="008119DD">
            <w:rPr>
              <w:rStyle w:val="Plassholdertekst"/>
              <w:color w:val="7F7F7F" w:themeColor="text1" w:themeTint="80"/>
            </w:rPr>
            <w:t>her kan du skrive inn tekst.</w:t>
          </w:r>
        </w:p>
      </w:docPartBody>
    </w:docPart>
    <w:docPart>
      <w:docPartPr>
        <w:name w:val="A5D50F7CAB6B4E69929A0AA54CD9DD90"/>
        <w:category>
          <w:name w:val="Generelt"/>
          <w:gallery w:val="placeholder"/>
        </w:category>
        <w:types>
          <w:type w:val="bbPlcHdr"/>
        </w:types>
        <w:behaviors>
          <w:behavior w:val="content"/>
        </w:behaviors>
        <w:guid w:val="{318A1CD6-15F6-4A6C-9CBC-AC657076820F}"/>
      </w:docPartPr>
      <w:docPartBody>
        <w:p w:rsidR="00220634" w:rsidRDefault="00E0780D" w:rsidP="00E0780D">
          <w:pPr>
            <w:pStyle w:val="A5D50F7CAB6B4E69929A0AA54CD9DD904"/>
          </w:pPr>
          <w:r w:rsidRPr="008119DD">
            <w:rPr>
              <w:rStyle w:val="Plassholdertekst"/>
              <w:color w:val="7F7F7F" w:themeColor="text1" w:themeTint="80"/>
            </w:rPr>
            <w:t>her kan du skrive inn tekst.</w:t>
          </w:r>
        </w:p>
      </w:docPartBody>
    </w:docPart>
    <w:docPart>
      <w:docPartPr>
        <w:name w:val="DB05C9508F4E44E1B72726F9B91FA5F2"/>
        <w:category>
          <w:name w:val="Generelt"/>
          <w:gallery w:val="placeholder"/>
        </w:category>
        <w:types>
          <w:type w:val="bbPlcHdr"/>
        </w:types>
        <w:behaviors>
          <w:behavior w:val="content"/>
        </w:behaviors>
        <w:guid w:val="{6B53B1A6-6BEC-4D92-9C45-8A46404D83D9}"/>
      </w:docPartPr>
      <w:docPartBody>
        <w:p w:rsidR="00220634" w:rsidRDefault="00E0780D" w:rsidP="00E0780D">
          <w:pPr>
            <w:pStyle w:val="DB05C9508F4E44E1B72726F9B91FA5F24"/>
          </w:pPr>
          <w:r w:rsidRPr="008119DD">
            <w:rPr>
              <w:rStyle w:val="Plassholdertekst"/>
              <w:color w:val="7F7F7F" w:themeColor="text1" w:themeTint="80"/>
            </w:rPr>
            <w:t>her kan du skrive inn tekst.</w:t>
          </w:r>
        </w:p>
      </w:docPartBody>
    </w:docPart>
    <w:docPart>
      <w:docPartPr>
        <w:name w:val="0717B6DB5708489CA37EA4ACE20E0CF2"/>
        <w:category>
          <w:name w:val="Generelt"/>
          <w:gallery w:val="placeholder"/>
        </w:category>
        <w:types>
          <w:type w:val="bbPlcHdr"/>
        </w:types>
        <w:behaviors>
          <w:behavior w:val="content"/>
        </w:behaviors>
        <w:guid w:val="{7B25464D-2DD5-4611-BF49-4E32D4C5E7AB}"/>
      </w:docPartPr>
      <w:docPartBody>
        <w:p w:rsidR="00220634" w:rsidRDefault="00E0780D" w:rsidP="00E0780D">
          <w:pPr>
            <w:pStyle w:val="0717B6DB5708489CA37EA4ACE20E0CF24"/>
          </w:pPr>
          <w:r w:rsidRPr="00FF118F">
            <w:rPr>
              <w:rStyle w:val="Plassholdertekst"/>
            </w:rPr>
            <w:t>Skriv ei kort opplisting av alle endringar i planen. Her skal endringar i både plankart og føresegner listast opp.</w:t>
          </w:r>
        </w:p>
      </w:docPartBody>
    </w:docPart>
    <w:docPart>
      <w:docPartPr>
        <w:name w:val="25BA9DFD5F394A0CA1AA63B4BEF040F9"/>
        <w:category>
          <w:name w:val="Generelt"/>
          <w:gallery w:val="placeholder"/>
        </w:category>
        <w:types>
          <w:type w:val="bbPlcHdr"/>
        </w:types>
        <w:behaviors>
          <w:behavior w:val="content"/>
        </w:behaviors>
        <w:guid w:val="{3DE6FCB6-DFF2-4276-B58C-2B351114F818}"/>
      </w:docPartPr>
      <w:docPartBody>
        <w:p w:rsidR="00220634" w:rsidRDefault="00E0780D" w:rsidP="00E0780D">
          <w:pPr>
            <w:pStyle w:val="25BA9DFD5F394A0CA1AA63B4BEF040F94"/>
          </w:pPr>
          <w:r>
            <w:rPr>
              <w:rStyle w:val="Plassholdertekst"/>
            </w:rPr>
            <w:t xml:space="preserve">Anna </w:t>
          </w:r>
        </w:p>
      </w:docPartBody>
    </w:docPart>
    <w:docPart>
      <w:docPartPr>
        <w:name w:val="BB0D7144072B4FEBA55C0DBA0C43673B"/>
        <w:category>
          <w:name w:val="Generelt"/>
          <w:gallery w:val="placeholder"/>
        </w:category>
        <w:types>
          <w:type w:val="bbPlcHdr"/>
        </w:types>
        <w:behaviors>
          <w:behavior w:val="content"/>
        </w:behaviors>
        <w:guid w:val="{528C04D9-D198-456B-983A-60F6082876F0}"/>
      </w:docPartPr>
      <w:docPartBody>
        <w:p w:rsidR="00220634" w:rsidRDefault="00E0780D" w:rsidP="00E0780D">
          <w:pPr>
            <w:pStyle w:val="BB0D7144072B4FEBA55C0DBA0C43673B5"/>
          </w:pPr>
          <w:r w:rsidRPr="00FF118F">
            <w:rPr>
              <w:rStyle w:val="Plassholdertekst"/>
            </w:rPr>
            <w:t>Trekk fram dei viktigaste kvalitetane som følgjer av tiltaka i endringa.</w:t>
          </w:r>
        </w:p>
      </w:docPartBody>
    </w:docPart>
    <w:docPart>
      <w:docPartPr>
        <w:name w:val="32F9AB660C304189BF1DBB96609B7049"/>
        <w:category>
          <w:name w:val="Generelt"/>
          <w:gallery w:val="placeholder"/>
        </w:category>
        <w:types>
          <w:type w:val="bbPlcHdr"/>
        </w:types>
        <w:behaviors>
          <w:behavior w:val="content"/>
        </w:behaviors>
        <w:guid w:val="{8C8F90AB-F5AE-4138-9905-A5C8EC51BA6F}"/>
      </w:docPartPr>
      <w:docPartBody>
        <w:p w:rsidR="00220634" w:rsidRDefault="00E0780D" w:rsidP="00E0780D">
          <w:pPr>
            <w:pStyle w:val="32F9AB660C304189BF1DBB96609B70495"/>
          </w:pPr>
          <w:r w:rsidRPr="00FF118F">
            <w:rPr>
              <w:rStyle w:val="Plassholdertekst"/>
            </w:rPr>
            <w:t>Er det gjort tidlegare vedtak i saka eller i området? T.d. dispensasjonssaker, ulovlege tiltak, førespurnader til Komité for plan og utvikling?</w:t>
          </w:r>
        </w:p>
      </w:docPartBody>
    </w:docPart>
    <w:docPart>
      <w:docPartPr>
        <w:name w:val="D1BCCFABD01D481AAC4F24A96D3742B0"/>
        <w:category>
          <w:name w:val="Generelt"/>
          <w:gallery w:val="placeholder"/>
        </w:category>
        <w:types>
          <w:type w:val="bbPlcHdr"/>
        </w:types>
        <w:behaviors>
          <w:behavior w:val="content"/>
        </w:behaviors>
        <w:guid w:val="{A161EBCF-B63F-4E80-8B79-7884A8CE05AD}"/>
      </w:docPartPr>
      <w:docPartBody>
        <w:p w:rsidR="00220634" w:rsidRDefault="00E0780D" w:rsidP="00E0780D">
          <w:pPr>
            <w:pStyle w:val="D1BCCFABD01D481AAC4F24A96D3742B05"/>
          </w:pPr>
          <w:r w:rsidRPr="00B922BA">
            <w:rPr>
              <w:color w:val="7F7F7F" w:themeColor="text1" w:themeTint="80"/>
            </w:rPr>
            <w:t>Vis til dato, og gje ei kort oppsummering av møtet og tilbakemeldingar frå kommunen.</w:t>
          </w:r>
        </w:p>
      </w:docPartBody>
    </w:docPart>
    <w:docPart>
      <w:docPartPr>
        <w:name w:val="A9E48210E105422B9B00E4307A83CC6F"/>
        <w:category>
          <w:name w:val="Generelt"/>
          <w:gallery w:val="placeholder"/>
        </w:category>
        <w:types>
          <w:type w:val="bbPlcHdr"/>
        </w:types>
        <w:behaviors>
          <w:behavior w:val="content"/>
        </w:behaviors>
        <w:guid w:val="{4FB00C2B-4C02-4728-9C5A-90808840289A}"/>
      </w:docPartPr>
      <w:docPartBody>
        <w:p w:rsidR="00220634" w:rsidRDefault="00E0780D" w:rsidP="00E0780D">
          <w:pPr>
            <w:pStyle w:val="A9E48210E105422B9B00E4307A83CC6F5"/>
          </w:pPr>
          <w:r w:rsidRPr="00FF118F">
            <w:rPr>
              <w:rStyle w:val="Plassholdertekst"/>
            </w:rPr>
            <w:t>Dato og ei kort oppsummering av møtet. Trekk fram utfordringar som vart diskutert, el tema som vart trekt særleg fram i møtet.</w:t>
          </w:r>
        </w:p>
      </w:docPartBody>
    </w:docPart>
    <w:docPart>
      <w:docPartPr>
        <w:name w:val="896A950520FE4CCC84A2BD40A5388F43"/>
        <w:category>
          <w:name w:val="Generelt"/>
          <w:gallery w:val="placeholder"/>
        </w:category>
        <w:types>
          <w:type w:val="bbPlcHdr"/>
        </w:types>
        <w:behaviors>
          <w:behavior w:val="content"/>
        </w:behaviors>
        <w:guid w:val="{D22DB0DE-A2A0-4589-9452-0F7791038386}"/>
      </w:docPartPr>
      <w:docPartBody>
        <w:p w:rsidR="00220634" w:rsidRDefault="00E0780D" w:rsidP="00E0780D">
          <w:pPr>
            <w:pStyle w:val="896A950520FE4CCC84A2BD40A5388F435"/>
          </w:pPr>
          <w:r w:rsidRPr="007816C2">
            <w:t xml:space="preserve"> </w:t>
          </w:r>
          <w:r>
            <w:rPr>
              <w:rStyle w:val="Plassholdertekst"/>
            </w:rPr>
            <w:t>G</w:t>
          </w:r>
          <w:r w:rsidRPr="007816C2">
            <w:rPr>
              <w:rStyle w:val="Plassholdertekst"/>
            </w:rPr>
            <w:t>je ei kort skildring av hovudformålet i planen</w:t>
          </w:r>
        </w:p>
      </w:docPartBody>
    </w:docPart>
    <w:docPart>
      <w:docPartPr>
        <w:name w:val="3254977CDEEF4131BF61372372804725"/>
        <w:category>
          <w:name w:val="Generelt"/>
          <w:gallery w:val="placeholder"/>
        </w:category>
        <w:types>
          <w:type w:val="bbPlcHdr"/>
        </w:types>
        <w:behaviors>
          <w:behavior w:val="content"/>
        </w:behaviors>
        <w:guid w:val="{276FB583-7E9C-415E-9AF3-FBC530287504}"/>
      </w:docPartPr>
      <w:docPartBody>
        <w:p w:rsidR="00220634" w:rsidRDefault="00E0780D" w:rsidP="00E0780D">
          <w:pPr>
            <w:pStyle w:val="3254977CDEEF4131BF613723728047255"/>
          </w:pPr>
          <w:r w:rsidRPr="007816C2">
            <w:rPr>
              <w:rStyle w:val="Plassholdertekst"/>
            </w:rPr>
            <w:t>Vis heilt kort til utfordringar som gir behov for endringa.</w:t>
          </w:r>
          <w:r w:rsidRPr="00EE03FD">
            <w:rPr>
              <w:rStyle w:val="Plassholdertekst"/>
            </w:rPr>
            <w:t>.</w:t>
          </w:r>
        </w:p>
      </w:docPartBody>
    </w:docPart>
    <w:docPart>
      <w:docPartPr>
        <w:name w:val="B7C480B282F1419A890D677B2991AAF9"/>
        <w:category>
          <w:name w:val="Generelt"/>
          <w:gallery w:val="placeholder"/>
        </w:category>
        <w:types>
          <w:type w:val="bbPlcHdr"/>
        </w:types>
        <w:behaviors>
          <w:behavior w:val="content"/>
        </w:behaviors>
        <w:guid w:val="{CC8AB99D-0D4C-4041-97EC-6D7FA6761537}"/>
      </w:docPartPr>
      <w:docPartBody>
        <w:p w:rsidR="00220634" w:rsidRDefault="00E0780D" w:rsidP="00E0780D">
          <w:pPr>
            <w:pStyle w:val="B7C480B282F1419A890D677B2991AAF95"/>
          </w:pPr>
          <w:r>
            <w:rPr>
              <w:rStyle w:val="Plassholdertekst"/>
            </w:rPr>
            <w:t>antall</w:t>
          </w:r>
        </w:p>
      </w:docPartBody>
    </w:docPart>
    <w:docPart>
      <w:docPartPr>
        <w:name w:val="0AF1742AC74E4078A4921D460EF6F301"/>
        <w:category>
          <w:name w:val="Generelt"/>
          <w:gallery w:val="placeholder"/>
        </w:category>
        <w:types>
          <w:type w:val="bbPlcHdr"/>
        </w:types>
        <w:behaviors>
          <w:behavior w:val="content"/>
        </w:behaviors>
        <w:guid w:val="{100AC4DA-201B-4C6E-957C-2214C3C66BB4}"/>
      </w:docPartPr>
      <w:docPartBody>
        <w:p w:rsidR="00220634" w:rsidRDefault="00E0780D" w:rsidP="00E0780D">
          <w:pPr>
            <w:pStyle w:val="0AF1742AC74E4078A4921D460EF6F3015"/>
          </w:pPr>
          <w:r>
            <w:rPr>
              <w:rStyle w:val="Plassholdertekst"/>
            </w:rPr>
            <w:t>dato</w:t>
          </w:r>
        </w:p>
      </w:docPartBody>
    </w:docPart>
    <w:docPart>
      <w:docPartPr>
        <w:name w:val="EE6326E6F1734CEBA2196E8D4713E8AC"/>
        <w:category>
          <w:name w:val="Generelt"/>
          <w:gallery w:val="placeholder"/>
        </w:category>
        <w:types>
          <w:type w:val="bbPlcHdr"/>
        </w:types>
        <w:behaviors>
          <w:behavior w:val="content"/>
        </w:behaviors>
        <w:guid w:val="{052E5AA4-AACB-42B7-B0D5-095346403E11}"/>
      </w:docPartPr>
      <w:docPartBody>
        <w:p w:rsidR="00220634" w:rsidRDefault="00E0780D" w:rsidP="00E0780D">
          <w:pPr>
            <w:pStyle w:val="EE6326E6F1734CEBA2196E8D4713E8AC5"/>
          </w:pPr>
          <w:r w:rsidRPr="007816C2">
            <w:t xml:space="preserve"> </w:t>
          </w:r>
          <w:r w:rsidRPr="007816C2">
            <w:rPr>
              <w:rStyle w:val="Plassholdertekst"/>
            </w:rPr>
            <w:t>kva som var endra av formål i plankart eller endringar i føresegnene</w:t>
          </w:r>
        </w:p>
      </w:docPartBody>
    </w:docPart>
    <w:docPart>
      <w:docPartPr>
        <w:name w:val="7F664F6D78CB4CEA84C24B916D8CCDF2"/>
        <w:category>
          <w:name w:val="Generelt"/>
          <w:gallery w:val="placeholder"/>
        </w:category>
        <w:types>
          <w:type w:val="bbPlcHdr"/>
        </w:types>
        <w:behaviors>
          <w:behavior w:val="content"/>
        </w:behaviors>
        <w:guid w:val="{C6402300-3C02-43D6-A81A-593F5B023AC9}"/>
      </w:docPartPr>
      <w:docPartBody>
        <w:p w:rsidR="00220634" w:rsidRDefault="00E0780D" w:rsidP="00E0780D">
          <w:pPr>
            <w:pStyle w:val="7F664F6D78CB4CEA84C24B916D8CCDF25"/>
          </w:pPr>
          <w:r>
            <w:rPr>
              <w:rStyle w:val="Plassholdertekst"/>
            </w:rPr>
            <w:t>dato</w:t>
          </w:r>
        </w:p>
      </w:docPartBody>
    </w:docPart>
    <w:docPart>
      <w:docPartPr>
        <w:name w:val="6F584F218264417E8DC5BCB1D4AB2D39"/>
        <w:category>
          <w:name w:val="Generelt"/>
          <w:gallery w:val="placeholder"/>
        </w:category>
        <w:types>
          <w:type w:val="bbPlcHdr"/>
        </w:types>
        <w:behaviors>
          <w:behavior w:val="content"/>
        </w:behaviors>
        <w:guid w:val="{4887D194-6DB9-4FDE-B4CC-9EFADDF7DB33}"/>
      </w:docPartPr>
      <w:docPartBody>
        <w:p w:rsidR="00220634" w:rsidRDefault="00E0780D" w:rsidP="00E0780D">
          <w:pPr>
            <w:pStyle w:val="6F584F218264417E8DC5BCB1D4AB2D395"/>
          </w:pPr>
          <w:r w:rsidRPr="007816C2">
            <w:rPr>
              <w:rStyle w:val="Plassholdertekst"/>
            </w:rPr>
            <w:t>kva som var endra av formål i plankart eller endringar i føresegnene</w:t>
          </w:r>
        </w:p>
      </w:docPartBody>
    </w:docPart>
    <w:docPart>
      <w:docPartPr>
        <w:name w:val="EF7EF999BE7C40599B8EB31A4D2A84FC"/>
        <w:category>
          <w:name w:val="Generelt"/>
          <w:gallery w:val="placeholder"/>
        </w:category>
        <w:types>
          <w:type w:val="bbPlcHdr"/>
        </w:types>
        <w:behaviors>
          <w:behavior w:val="content"/>
        </w:behaviors>
        <w:guid w:val="{9FBA71AA-6343-4818-BE1B-6FA83B29148C}"/>
      </w:docPartPr>
      <w:docPartBody>
        <w:p w:rsidR="00220634" w:rsidRDefault="00E0780D" w:rsidP="00E0780D">
          <w:pPr>
            <w:pStyle w:val="EF7EF999BE7C40599B8EB31A4D2A84FC5"/>
          </w:pPr>
          <w:r w:rsidRPr="008119DD">
            <w:rPr>
              <w:color w:val="7F7F7F" w:themeColor="text1" w:themeTint="80"/>
            </w:rPr>
            <w:t xml:space="preserve"> Her g</w:t>
          </w:r>
          <w:r w:rsidRPr="008119DD">
            <w:rPr>
              <w:rStyle w:val="Plassholdertekst"/>
              <w:color w:val="7F7F7F" w:themeColor="text1" w:themeTint="80"/>
            </w:rPr>
            <w:t>jer du punktvis greie for endringane som er innarbeidd. Skriv kort om kvifor det er behov for å gjennomføra desse endringane. Argumenter og vis til at endringa gjev ei betre løysing enn kva som ligg i gjeldande reguleringsplan. Vis endringa med illustrasjon eller kartutsnitt (zoom inn til den aktuelle endringa) ved behov.</w:t>
          </w:r>
        </w:p>
      </w:docPartBody>
    </w:docPart>
    <w:docPart>
      <w:docPartPr>
        <w:name w:val="BD68376DEAAB405881B400F1A5D4AAAC"/>
        <w:category>
          <w:name w:val="Generelt"/>
          <w:gallery w:val="placeholder"/>
        </w:category>
        <w:types>
          <w:type w:val="bbPlcHdr"/>
        </w:types>
        <w:behaviors>
          <w:behavior w:val="content"/>
        </w:behaviors>
        <w:guid w:val="{D31A0F64-3400-4C7A-850A-3E456875BC40}"/>
      </w:docPartPr>
      <w:docPartBody>
        <w:p w:rsidR="00220634" w:rsidRDefault="00E0780D" w:rsidP="00E0780D">
          <w:pPr>
            <w:pStyle w:val="BD68376DEAAB405881B400F1A5D4AAAC5"/>
          </w:pPr>
          <w:r w:rsidRPr="008119DD">
            <w:rPr>
              <w:rStyle w:val="Plassholdertekst"/>
              <w:color w:val="7F7F7F" w:themeColor="text1" w:themeTint="80"/>
            </w:rPr>
            <w:t>Her gjer du punktvis greie for endringane som er innarbeidd. Argumenter kort for kvifor det er behov for å gjennomføra desse endringane. Vis nye formuleringar i føresegnene.</w:t>
          </w:r>
        </w:p>
      </w:docPartBody>
    </w:docPart>
    <w:docPart>
      <w:docPartPr>
        <w:name w:val="98B632B6E2EC4317A19B91A50E818E08"/>
        <w:category>
          <w:name w:val="Generelt"/>
          <w:gallery w:val="placeholder"/>
        </w:category>
        <w:types>
          <w:type w:val="bbPlcHdr"/>
        </w:types>
        <w:behaviors>
          <w:behavior w:val="content"/>
        </w:behaviors>
        <w:guid w:val="{3F0F0851-E855-4400-9814-1DF923471AD6}"/>
      </w:docPartPr>
      <w:docPartBody>
        <w:p w:rsidR="00220634" w:rsidRDefault="00E0780D" w:rsidP="00E0780D">
          <w:pPr>
            <w:pStyle w:val="98B632B6E2EC4317A19B91A50E818E085"/>
          </w:pPr>
          <w:r w:rsidRPr="008119DD">
            <w:rPr>
              <w:rStyle w:val="Plassholdertekst"/>
              <w:color w:val="7F7F7F" w:themeColor="text1" w:themeTint="80"/>
            </w:rPr>
            <w:t>Her gjer du ei vurdering av om endringane i planen kjem innanfor krava til kva som kan gjennomførast som ei mindre endring.</w:t>
          </w:r>
        </w:p>
      </w:docPartBody>
    </w:docPart>
    <w:docPart>
      <w:docPartPr>
        <w:name w:val="DB18FA0C0D094FF6B268E56B6C00CFEE"/>
        <w:category>
          <w:name w:val="Generelt"/>
          <w:gallery w:val="placeholder"/>
        </w:category>
        <w:types>
          <w:type w:val="bbPlcHdr"/>
        </w:types>
        <w:behaviors>
          <w:behavior w:val="content"/>
        </w:behaviors>
        <w:guid w:val="{22C6B73D-8123-4E15-9257-76F9EB8EE41B}"/>
      </w:docPartPr>
      <w:docPartBody>
        <w:p w:rsidR="00220634" w:rsidRDefault="00E0780D" w:rsidP="00E0780D">
          <w:pPr>
            <w:pStyle w:val="DB18FA0C0D094FF6B268E56B6C00CFEE5"/>
          </w:pPr>
          <w:r>
            <w:rPr>
              <w:rStyle w:val="Plassholdertekst"/>
            </w:rPr>
            <w:t>H</w:t>
          </w:r>
          <w:r w:rsidRPr="00EE03FD">
            <w:rPr>
              <w:rStyle w:val="Plassholdertekst"/>
            </w:rPr>
            <w:t xml:space="preserve">er </w:t>
          </w:r>
          <w:r>
            <w:rPr>
              <w:rStyle w:val="Plassholdertekst"/>
            </w:rPr>
            <w:t xml:space="preserve">kan du </w:t>
          </w:r>
          <w:r w:rsidRPr="00EE03FD">
            <w:rPr>
              <w:rStyle w:val="Plassholdertekst"/>
            </w:rPr>
            <w:t>skrive inn tekst.</w:t>
          </w:r>
        </w:p>
      </w:docPartBody>
    </w:docPart>
    <w:docPart>
      <w:docPartPr>
        <w:name w:val="39E10C378A554ACCB9900948C03B7AC5"/>
        <w:category>
          <w:name w:val="Generelt"/>
          <w:gallery w:val="placeholder"/>
        </w:category>
        <w:types>
          <w:type w:val="bbPlcHdr"/>
        </w:types>
        <w:behaviors>
          <w:behavior w:val="content"/>
        </w:behaviors>
        <w:guid w:val="{73C43B48-8562-4C63-B537-E3993BA9746E}"/>
      </w:docPartPr>
      <w:docPartBody>
        <w:p w:rsidR="00220634" w:rsidRDefault="00E0780D" w:rsidP="00E0780D">
          <w:pPr>
            <w:pStyle w:val="39E10C378A554ACCB9900948C03B7AC55"/>
          </w:pPr>
          <w:r>
            <w:rPr>
              <w:rStyle w:val="Plassholdertekst"/>
            </w:rPr>
            <w:t>H</w:t>
          </w:r>
          <w:r w:rsidRPr="00EE03FD">
            <w:rPr>
              <w:rStyle w:val="Plassholdertekst"/>
            </w:rPr>
            <w:t xml:space="preserve">er </w:t>
          </w:r>
          <w:r>
            <w:rPr>
              <w:rStyle w:val="Plassholdertekst"/>
            </w:rPr>
            <w:t xml:space="preserve">kan du </w:t>
          </w:r>
          <w:r w:rsidRPr="00EE03FD">
            <w:rPr>
              <w:rStyle w:val="Plassholdertekst"/>
            </w:rPr>
            <w:t>skrive inn tekst.</w:t>
          </w:r>
        </w:p>
      </w:docPartBody>
    </w:docPart>
    <w:docPart>
      <w:docPartPr>
        <w:name w:val="E110A35056C64C399DF5C8BF65586ABE"/>
        <w:category>
          <w:name w:val="Generelt"/>
          <w:gallery w:val="placeholder"/>
        </w:category>
        <w:types>
          <w:type w:val="bbPlcHdr"/>
        </w:types>
        <w:behaviors>
          <w:behavior w:val="content"/>
        </w:behaviors>
        <w:guid w:val="{F4F972B1-D820-4D64-AFDD-8D28BF7DBEE4}"/>
      </w:docPartPr>
      <w:docPartBody>
        <w:p w:rsidR="00220634" w:rsidRDefault="00E0780D" w:rsidP="00E0780D">
          <w:pPr>
            <w:pStyle w:val="E110A35056C64C399DF5C8BF65586ABE5"/>
          </w:pPr>
          <w:r>
            <w:rPr>
              <w:rStyle w:val="Plassholdertekst"/>
            </w:rPr>
            <w:t>H</w:t>
          </w:r>
          <w:r w:rsidRPr="00EE03FD">
            <w:rPr>
              <w:rStyle w:val="Plassholdertekst"/>
            </w:rPr>
            <w:t xml:space="preserve">er </w:t>
          </w:r>
          <w:r>
            <w:rPr>
              <w:rStyle w:val="Plassholdertekst"/>
            </w:rPr>
            <w:t>kan du</w:t>
          </w:r>
          <w:r w:rsidRPr="00EE03FD">
            <w:rPr>
              <w:rStyle w:val="Plassholdertekst"/>
            </w:rPr>
            <w:t xml:space="preserve"> skrive inn tekst.</w:t>
          </w:r>
        </w:p>
      </w:docPartBody>
    </w:docPart>
    <w:docPart>
      <w:docPartPr>
        <w:name w:val="1C755A2CA24C4796A2404B27F26EC9C3"/>
        <w:category>
          <w:name w:val="Generelt"/>
          <w:gallery w:val="placeholder"/>
        </w:category>
        <w:types>
          <w:type w:val="bbPlcHdr"/>
        </w:types>
        <w:behaviors>
          <w:behavior w:val="content"/>
        </w:behaviors>
        <w:guid w:val="{3D88CD16-7C5F-4862-A1E9-ED7030970D35}"/>
      </w:docPartPr>
      <w:docPartBody>
        <w:p w:rsidR="00220634" w:rsidRDefault="00E0780D" w:rsidP="00E0780D">
          <w:pPr>
            <w:pStyle w:val="1C755A2CA24C4796A2404B27F26EC9C35"/>
          </w:pPr>
          <w:r>
            <w:rPr>
              <w:rStyle w:val="Plassholdertekst"/>
            </w:rPr>
            <w:t>H</w:t>
          </w:r>
          <w:r w:rsidRPr="00EE03FD">
            <w:rPr>
              <w:rStyle w:val="Plassholdertekst"/>
            </w:rPr>
            <w:t xml:space="preserve">er </w:t>
          </w:r>
          <w:r>
            <w:rPr>
              <w:rStyle w:val="Plassholdertekst"/>
            </w:rPr>
            <w:t>kan du</w:t>
          </w:r>
          <w:r w:rsidRPr="00EE03FD">
            <w:rPr>
              <w:rStyle w:val="Plassholdertekst"/>
            </w:rPr>
            <w:t xml:space="preserve"> skrive inn tekst.</w:t>
          </w:r>
        </w:p>
      </w:docPartBody>
    </w:docPart>
    <w:docPart>
      <w:docPartPr>
        <w:name w:val="3313C436C1554B40BE0007EEB8982ACD"/>
        <w:category>
          <w:name w:val="Generelt"/>
          <w:gallery w:val="placeholder"/>
        </w:category>
        <w:types>
          <w:type w:val="bbPlcHdr"/>
        </w:types>
        <w:behaviors>
          <w:behavior w:val="content"/>
        </w:behaviors>
        <w:guid w:val="{0C41AE36-77FC-4FDC-8B6B-B8FD39D1DBD6}"/>
      </w:docPartPr>
      <w:docPartBody>
        <w:p w:rsidR="00220634" w:rsidRDefault="00E0780D" w:rsidP="00E0780D">
          <w:pPr>
            <w:pStyle w:val="3313C436C1554B40BE0007EEB8982ACD5"/>
          </w:pPr>
          <w:r w:rsidRPr="003A20F0">
            <w:rPr>
              <w:rStyle w:val="Plassholdertekst"/>
            </w:rPr>
            <w:t>Dersom det ikkje er gjort ei vurdering etter naturmangfaldslova i gjeldande plan, må dette vurderast i samband med endringa.</w:t>
          </w:r>
        </w:p>
      </w:docPartBody>
    </w:docPart>
    <w:docPart>
      <w:docPartPr>
        <w:name w:val="7D332CFB390C436F9677F9B0EFF4608F"/>
        <w:category>
          <w:name w:val="Generelt"/>
          <w:gallery w:val="placeholder"/>
        </w:category>
        <w:types>
          <w:type w:val="bbPlcHdr"/>
        </w:types>
        <w:behaviors>
          <w:behavior w:val="content"/>
        </w:behaviors>
        <w:guid w:val="{12D9B0F2-2BC3-418A-B9A5-6AF5B38538C6}"/>
      </w:docPartPr>
      <w:docPartBody>
        <w:p w:rsidR="00220634" w:rsidRDefault="00E0780D" w:rsidP="00E0780D">
          <w:pPr>
            <w:pStyle w:val="7D332CFB390C436F9677F9B0EFF4608F5"/>
          </w:pPr>
          <w:r>
            <w:rPr>
              <w:rStyle w:val="Plassholdertekst"/>
            </w:rPr>
            <w:t>H</w:t>
          </w:r>
          <w:r w:rsidRPr="00EE03FD">
            <w:rPr>
              <w:rStyle w:val="Plassholdertekst"/>
            </w:rPr>
            <w:t xml:space="preserve">er </w:t>
          </w:r>
          <w:r>
            <w:rPr>
              <w:rStyle w:val="Plassholdertekst"/>
            </w:rPr>
            <w:t xml:space="preserve">kan du </w:t>
          </w:r>
          <w:r w:rsidRPr="00EE03FD">
            <w:rPr>
              <w:rStyle w:val="Plassholdertekst"/>
            </w:rPr>
            <w:t>skrive inn tekst.</w:t>
          </w:r>
        </w:p>
      </w:docPartBody>
    </w:docPart>
    <w:docPart>
      <w:docPartPr>
        <w:name w:val="4BD38CAC4FF8475989D13BF2EA379117"/>
        <w:category>
          <w:name w:val="Generelt"/>
          <w:gallery w:val="placeholder"/>
        </w:category>
        <w:types>
          <w:type w:val="bbPlcHdr"/>
        </w:types>
        <w:behaviors>
          <w:behavior w:val="content"/>
        </w:behaviors>
        <w:guid w:val="{3C01B4C6-E6BF-4732-A4F3-74115B62E621}"/>
      </w:docPartPr>
      <w:docPartBody>
        <w:p w:rsidR="00201743" w:rsidRDefault="00E0780D" w:rsidP="00E0780D">
          <w:pPr>
            <w:pStyle w:val="4BD38CAC4FF8475989D13BF2EA379117"/>
          </w:pPr>
          <w:r>
            <w:rPr>
              <w:rStyle w:val="Plassholdertekst"/>
            </w:rPr>
            <w:t>Beskriving av areal</w:t>
          </w:r>
          <w:r w:rsidRPr="00ED508D">
            <w:rPr>
              <w:rStyle w:val="Plassholdertekst"/>
            </w:rPr>
            <w:t xml:space="preserve"> </w:t>
          </w:r>
        </w:p>
      </w:docPartBody>
    </w:docPart>
    <w:docPart>
      <w:docPartPr>
        <w:name w:val="B0DF840BA17147188A087FC2F748976A"/>
        <w:category>
          <w:name w:val="Generelt"/>
          <w:gallery w:val="placeholder"/>
        </w:category>
        <w:types>
          <w:type w:val="bbPlcHdr"/>
        </w:types>
        <w:behaviors>
          <w:behavior w:val="content"/>
        </w:behaviors>
        <w:guid w:val="{86BFE2A9-6CBB-4D18-B22A-6EFE964C239C}"/>
      </w:docPartPr>
      <w:docPartBody>
        <w:p w:rsidR="00201743" w:rsidRDefault="00E0780D" w:rsidP="00E0780D">
          <w:pPr>
            <w:pStyle w:val="B0DF840BA17147188A087FC2F748976A"/>
          </w:pPr>
          <w:r>
            <w:rPr>
              <w:color w:val="7F7F7F" w:themeColor="text1" w:themeTint="80"/>
            </w:rPr>
            <w:t>areal</w:t>
          </w:r>
          <w:r w:rsidRPr="00ED508D">
            <w:rPr>
              <w:rStyle w:val="Plassholdertekst"/>
            </w:rPr>
            <w:t xml:space="preserve"> </w:t>
          </w:r>
          <w:r>
            <w:rPr>
              <w:rStyle w:val="Plassholdertekst"/>
            </w:rPr>
            <w:t>før endring</w:t>
          </w:r>
        </w:p>
      </w:docPartBody>
    </w:docPart>
    <w:docPart>
      <w:docPartPr>
        <w:name w:val="9BFC48B3CABE434592DF450ECBF7CE9C"/>
        <w:category>
          <w:name w:val="Generelt"/>
          <w:gallery w:val="placeholder"/>
        </w:category>
        <w:types>
          <w:type w:val="bbPlcHdr"/>
        </w:types>
        <w:behaviors>
          <w:behavior w:val="content"/>
        </w:behaviors>
        <w:guid w:val="{90291B71-80CE-4C1C-BF0A-160B790459CF}"/>
      </w:docPartPr>
      <w:docPartBody>
        <w:p w:rsidR="00201743" w:rsidRDefault="00E0780D" w:rsidP="00E0780D">
          <w:pPr>
            <w:pStyle w:val="9BFC48B3CABE434592DF450ECBF7CE9C"/>
          </w:pPr>
          <w:r>
            <w:rPr>
              <w:color w:val="7F7F7F" w:themeColor="text1" w:themeTint="80"/>
            </w:rPr>
            <w:t>areal etter endring</w:t>
          </w:r>
        </w:p>
      </w:docPartBody>
    </w:docPart>
    <w:docPart>
      <w:docPartPr>
        <w:name w:val="9B85614EFA47490388643FA041366271"/>
        <w:category>
          <w:name w:val="Generelt"/>
          <w:gallery w:val="placeholder"/>
        </w:category>
        <w:types>
          <w:type w:val="bbPlcHdr"/>
        </w:types>
        <w:behaviors>
          <w:behavior w:val="content"/>
        </w:behaviors>
        <w:guid w:val="{AE234E0C-B588-4920-973E-DBC0D09D083E}"/>
      </w:docPartPr>
      <w:docPartBody>
        <w:p w:rsidR="00201743" w:rsidRDefault="00E0780D" w:rsidP="00E0780D">
          <w:pPr>
            <w:pStyle w:val="9B85614EFA47490388643FA041366271"/>
          </w:pPr>
          <w:r>
            <w:rPr>
              <w:rStyle w:val="Plassholdertekst"/>
            </w:rPr>
            <w:t>Beskriving av areal</w:t>
          </w:r>
        </w:p>
      </w:docPartBody>
    </w:docPart>
    <w:docPart>
      <w:docPartPr>
        <w:name w:val="C954722AA46D467F82B4AA8DADD12ED6"/>
        <w:category>
          <w:name w:val="Generelt"/>
          <w:gallery w:val="placeholder"/>
        </w:category>
        <w:types>
          <w:type w:val="bbPlcHdr"/>
        </w:types>
        <w:behaviors>
          <w:behavior w:val="content"/>
        </w:behaviors>
        <w:guid w:val="{0827CFCE-AC98-4438-BE43-8FB458678536}"/>
      </w:docPartPr>
      <w:docPartBody>
        <w:p w:rsidR="00201743" w:rsidRDefault="00E0780D" w:rsidP="00E0780D">
          <w:pPr>
            <w:pStyle w:val="C954722AA46D467F82B4AA8DADD12ED6"/>
          </w:pPr>
          <w:r>
            <w:rPr>
              <w:color w:val="7F7F7F" w:themeColor="text1" w:themeTint="80"/>
            </w:rPr>
            <w:t>areal</w:t>
          </w:r>
          <w:r w:rsidRPr="00ED508D">
            <w:rPr>
              <w:rStyle w:val="Plassholdertekst"/>
            </w:rPr>
            <w:t xml:space="preserve"> </w:t>
          </w:r>
          <w:r>
            <w:rPr>
              <w:rStyle w:val="Plassholdertekst"/>
            </w:rPr>
            <w:t>før endring</w:t>
          </w:r>
        </w:p>
      </w:docPartBody>
    </w:docPart>
    <w:docPart>
      <w:docPartPr>
        <w:name w:val="6E47D3901BA14A629E71FD8E8C0A102C"/>
        <w:category>
          <w:name w:val="Generelt"/>
          <w:gallery w:val="placeholder"/>
        </w:category>
        <w:types>
          <w:type w:val="bbPlcHdr"/>
        </w:types>
        <w:behaviors>
          <w:behavior w:val="content"/>
        </w:behaviors>
        <w:guid w:val="{C56022CF-7ACF-4842-911F-1F6CC19A812D}"/>
      </w:docPartPr>
      <w:docPartBody>
        <w:p w:rsidR="00201743" w:rsidRDefault="00E0780D" w:rsidP="00E0780D">
          <w:pPr>
            <w:pStyle w:val="6E47D3901BA14A629E71FD8E8C0A102C"/>
          </w:pPr>
          <w:r>
            <w:rPr>
              <w:color w:val="7F7F7F" w:themeColor="text1" w:themeTint="80"/>
            </w:rPr>
            <w:t>areal etter endring</w:t>
          </w:r>
        </w:p>
      </w:docPartBody>
    </w:docPart>
    <w:docPart>
      <w:docPartPr>
        <w:name w:val="C960557174C5451287DAA02F7B7D58C5"/>
        <w:category>
          <w:name w:val="Generelt"/>
          <w:gallery w:val="placeholder"/>
        </w:category>
        <w:types>
          <w:type w:val="bbPlcHdr"/>
        </w:types>
        <w:behaviors>
          <w:behavior w:val="content"/>
        </w:behaviors>
        <w:guid w:val="{C9E2F4A1-3055-4469-8B7F-BEE4D9E7CC34}"/>
      </w:docPartPr>
      <w:docPartBody>
        <w:p w:rsidR="00201743" w:rsidRDefault="00E0780D" w:rsidP="00E0780D">
          <w:pPr>
            <w:pStyle w:val="C960557174C5451287DAA02F7B7D58C5"/>
          </w:pPr>
          <w:r>
            <w:rPr>
              <w:rStyle w:val="Plassholdertekst"/>
            </w:rPr>
            <w:t>Beskriving av areal</w:t>
          </w:r>
        </w:p>
      </w:docPartBody>
    </w:docPart>
    <w:docPart>
      <w:docPartPr>
        <w:name w:val="47F742A2CE3A4AAEA3D5EB0A5D76AB9F"/>
        <w:category>
          <w:name w:val="Generelt"/>
          <w:gallery w:val="placeholder"/>
        </w:category>
        <w:types>
          <w:type w:val="bbPlcHdr"/>
        </w:types>
        <w:behaviors>
          <w:behavior w:val="content"/>
        </w:behaviors>
        <w:guid w:val="{1102F3EE-C720-4D9A-BFB1-2DAF0B9991AA}"/>
      </w:docPartPr>
      <w:docPartBody>
        <w:p w:rsidR="00201743" w:rsidRDefault="00E0780D" w:rsidP="00E0780D">
          <w:pPr>
            <w:pStyle w:val="47F742A2CE3A4AAEA3D5EB0A5D76AB9F"/>
          </w:pPr>
          <w:r>
            <w:rPr>
              <w:color w:val="7F7F7F" w:themeColor="text1" w:themeTint="80"/>
            </w:rPr>
            <w:t>areal</w:t>
          </w:r>
          <w:r w:rsidRPr="00ED508D">
            <w:rPr>
              <w:rStyle w:val="Plassholdertekst"/>
            </w:rPr>
            <w:t xml:space="preserve"> </w:t>
          </w:r>
          <w:r>
            <w:rPr>
              <w:rStyle w:val="Plassholdertekst"/>
            </w:rPr>
            <w:t>før endring</w:t>
          </w:r>
        </w:p>
      </w:docPartBody>
    </w:docPart>
    <w:docPart>
      <w:docPartPr>
        <w:name w:val="356E2F108173420D97D081BCEDF14926"/>
        <w:category>
          <w:name w:val="Generelt"/>
          <w:gallery w:val="placeholder"/>
        </w:category>
        <w:types>
          <w:type w:val="bbPlcHdr"/>
        </w:types>
        <w:behaviors>
          <w:behavior w:val="content"/>
        </w:behaviors>
        <w:guid w:val="{2873677F-B9C2-4F40-9EA2-2262157A52BA}"/>
      </w:docPartPr>
      <w:docPartBody>
        <w:p w:rsidR="00201743" w:rsidRDefault="00E0780D" w:rsidP="00E0780D">
          <w:pPr>
            <w:pStyle w:val="356E2F108173420D97D081BCEDF14926"/>
          </w:pPr>
          <w:r>
            <w:rPr>
              <w:color w:val="7F7F7F" w:themeColor="text1" w:themeTint="80"/>
            </w:rPr>
            <w:t>areal etter endring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1512"/>
    <w:rsid w:val="00201743"/>
    <w:rsid w:val="00220634"/>
    <w:rsid w:val="002F1E23"/>
    <w:rsid w:val="00513853"/>
    <w:rsid w:val="00625A78"/>
    <w:rsid w:val="00734B4F"/>
    <w:rsid w:val="00821512"/>
    <w:rsid w:val="00C844CF"/>
    <w:rsid w:val="00E06FFA"/>
    <w:rsid w:val="00E078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n-N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nn-NO" w:eastAsia="nn-N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character" w:styleId="Plassholdertekst">
    <w:name w:val="Placeholder Text"/>
    <w:basedOn w:val="Standardskriftforavsnitt"/>
    <w:uiPriority w:val="99"/>
    <w:semiHidden/>
    <w:rsid w:val="00E0780D"/>
    <w:rPr>
      <w:color w:val="808080"/>
    </w:rPr>
  </w:style>
  <w:style w:type="paragraph" w:styleId="Listeavsnitt">
    <w:name w:val="List Paragraph"/>
    <w:basedOn w:val="Normal"/>
    <w:uiPriority w:val="34"/>
    <w:qFormat/>
    <w:rsid w:val="00821512"/>
    <w:pPr>
      <w:spacing w:after="200" w:line="276" w:lineRule="auto"/>
      <w:ind w:left="720"/>
      <w:contextualSpacing/>
    </w:pPr>
    <w:rPr>
      <w:rFonts w:eastAsiaTheme="minorHAnsi"/>
      <w:lang w:eastAsia="en-US"/>
    </w:rPr>
  </w:style>
  <w:style w:type="paragraph" w:customStyle="1" w:styleId="0717B6DB5708489CA37EA4ACE20E0CF24">
    <w:name w:val="0717B6DB5708489CA37EA4ACE20E0CF24"/>
    <w:rsid w:val="00E0780D"/>
    <w:pPr>
      <w:spacing w:after="200" w:line="276" w:lineRule="auto"/>
    </w:pPr>
    <w:rPr>
      <w:rFonts w:eastAsiaTheme="minorHAnsi"/>
      <w:lang w:eastAsia="en-US"/>
    </w:rPr>
  </w:style>
  <w:style w:type="paragraph" w:customStyle="1" w:styleId="25BA9DFD5F394A0CA1AA63B4BEF040F94">
    <w:name w:val="25BA9DFD5F394A0CA1AA63B4BEF040F94"/>
    <w:rsid w:val="00E0780D"/>
    <w:pPr>
      <w:spacing w:after="200" w:line="276" w:lineRule="auto"/>
    </w:pPr>
    <w:rPr>
      <w:rFonts w:eastAsiaTheme="minorHAnsi"/>
      <w:lang w:eastAsia="en-US"/>
    </w:rPr>
  </w:style>
  <w:style w:type="paragraph" w:customStyle="1" w:styleId="DEE2E602F93B4389AE1144F4448C55F74">
    <w:name w:val="DEE2E602F93B4389AE1144F4448C55F74"/>
    <w:rsid w:val="00E0780D"/>
    <w:pPr>
      <w:spacing w:after="200" w:line="276" w:lineRule="auto"/>
    </w:pPr>
    <w:rPr>
      <w:rFonts w:eastAsiaTheme="minorHAnsi"/>
      <w:lang w:eastAsia="en-US"/>
    </w:rPr>
  </w:style>
  <w:style w:type="paragraph" w:customStyle="1" w:styleId="A01D6BC92ED441B1B22E6E7DC057267B4">
    <w:name w:val="A01D6BC92ED441B1B22E6E7DC057267B4"/>
    <w:rsid w:val="00E0780D"/>
    <w:pPr>
      <w:spacing w:after="200" w:line="276" w:lineRule="auto"/>
    </w:pPr>
    <w:rPr>
      <w:rFonts w:eastAsiaTheme="minorHAnsi"/>
      <w:lang w:eastAsia="en-US"/>
    </w:rPr>
  </w:style>
  <w:style w:type="paragraph" w:customStyle="1" w:styleId="3C8E8FAF7773412DAEDB329F7164B0444">
    <w:name w:val="3C8E8FAF7773412DAEDB329F7164B0444"/>
    <w:rsid w:val="00E0780D"/>
    <w:pPr>
      <w:spacing w:after="200" w:line="276" w:lineRule="auto"/>
    </w:pPr>
    <w:rPr>
      <w:rFonts w:eastAsiaTheme="minorHAnsi"/>
      <w:lang w:eastAsia="en-US"/>
    </w:rPr>
  </w:style>
  <w:style w:type="paragraph" w:customStyle="1" w:styleId="4292CF86EAC74E60A6BCF389B37FF09F4">
    <w:name w:val="4292CF86EAC74E60A6BCF389B37FF09F4"/>
    <w:rsid w:val="00E0780D"/>
    <w:pPr>
      <w:spacing w:after="200" w:line="276" w:lineRule="auto"/>
    </w:pPr>
    <w:rPr>
      <w:rFonts w:eastAsiaTheme="minorHAnsi"/>
      <w:lang w:eastAsia="en-US"/>
    </w:rPr>
  </w:style>
  <w:style w:type="paragraph" w:customStyle="1" w:styleId="99DF98B2B7D4449381BF9BA9F887DFEC4">
    <w:name w:val="99DF98B2B7D4449381BF9BA9F887DFEC4"/>
    <w:rsid w:val="00E0780D"/>
    <w:pPr>
      <w:spacing w:after="200" w:line="276" w:lineRule="auto"/>
    </w:pPr>
    <w:rPr>
      <w:rFonts w:eastAsiaTheme="minorHAnsi"/>
      <w:lang w:eastAsia="en-US"/>
    </w:rPr>
  </w:style>
  <w:style w:type="paragraph" w:customStyle="1" w:styleId="774895CDB15649A9A088021C33EA52E14">
    <w:name w:val="774895CDB15649A9A088021C33EA52E14"/>
    <w:rsid w:val="00E0780D"/>
    <w:pPr>
      <w:spacing w:after="200" w:line="276" w:lineRule="auto"/>
    </w:pPr>
    <w:rPr>
      <w:rFonts w:eastAsiaTheme="minorHAnsi"/>
      <w:lang w:eastAsia="en-US"/>
    </w:rPr>
  </w:style>
  <w:style w:type="paragraph" w:customStyle="1" w:styleId="623A471180F54452B2E8AF7E2200E4B04">
    <w:name w:val="623A471180F54452B2E8AF7E2200E4B04"/>
    <w:rsid w:val="00E0780D"/>
    <w:pPr>
      <w:spacing w:after="200" w:line="276" w:lineRule="auto"/>
    </w:pPr>
    <w:rPr>
      <w:rFonts w:eastAsiaTheme="minorHAnsi"/>
      <w:lang w:eastAsia="en-US"/>
    </w:rPr>
  </w:style>
  <w:style w:type="paragraph" w:customStyle="1" w:styleId="2032FA0ACF6946F4968FB47B9BB7C3EB4">
    <w:name w:val="2032FA0ACF6946F4968FB47B9BB7C3EB4"/>
    <w:rsid w:val="00E0780D"/>
    <w:pPr>
      <w:spacing w:after="200" w:line="276" w:lineRule="auto"/>
    </w:pPr>
    <w:rPr>
      <w:rFonts w:eastAsiaTheme="minorHAnsi"/>
      <w:lang w:eastAsia="en-US"/>
    </w:rPr>
  </w:style>
  <w:style w:type="paragraph" w:customStyle="1" w:styleId="2AE31362718346ACA859D641BF90FD274">
    <w:name w:val="2AE31362718346ACA859D641BF90FD274"/>
    <w:rsid w:val="00E0780D"/>
    <w:pPr>
      <w:spacing w:after="200" w:line="276" w:lineRule="auto"/>
    </w:pPr>
    <w:rPr>
      <w:rFonts w:eastAsiaTheme="minorHAnsi"/>
      <w:lang w:eastAsia="en-US"/>
    </w:rPr>
  </w:style>
  <w:style w:type="paragraph" w:customStyle="1" w:styleId="2812378D4FD3454493418D6B45C886474">
    <w:name w:val="2812378D4FD3454493418D6B45C886474"/>
    <w:rsid w:val="00E0780D"/>
    <w:pPr>
      <w:spacing w:after="200" w:line="276" w:lineRule="auto"/>
    </w:pPr>
    <w:rPr>
      <w:rFonts w:eastAsiaTheme="minorHAnsi"/>
      <w:lang w:eastAsia="en-US"/>
    </w:rPr>
  </w:style>
  <w:style w:type="paragraph" w:customStyle="1" w:styleId="48F5E1F43F014718AA21263E8810CA3C4">
    <w:name w:val="48F5E1F43F014718AA21263E8810CA3C4"/>
    <w:rsid w:val="00E0780D"/>
    <w:pPr>
      <w:spacing w:after="200" w:line="276" w:lineRule="auto"/>
    </w:pPr>
    <w:rPr>
      <w:rFonts w:eastAsiaTheme="minorHAnsi"/>
      <w:lang w:eastAsia="en-US"/>
    </w:rPr>
  </w:style>
  <w:style w:type="paragraph" w:customStyle="1" w:styleId="D40A13453E3A4CEA9A0385650A018D194">
    <w:name w:val="D40A13453E3A4CEA9A0385650A018D194"/>
    <w:rsid w:val="00E0780D"/>
    <w:pPr>
      <w:spacing w:after="200" w:line="276" w:lineRule="auto"/>
    </w:pPr>
    <w:rPr>
      <w:rFonts w:eastAsiaTheme="minorHAnsi"/>
      <w:lang w:eastAsia="en-US"/>
    </w:rPr>
  </w:style>
  <w:style w:type="paragraph" w:customStyle="1" w:styleId="BB0D7144072B4FEBA55C0DBA0C43673B5">
    <w:name w:val="BB0D7144072B4FEBA55C0DBA0C43673B5"/>
    <w:rsid w:val="00E0780D"/>
    <w:pPr>
      <w:spacing w:after="200" w:line="276" w:lineRule="auto"/>
    </w:pPr>
    <w:rPr>
      <w:rFonts w:eastAsiaTheme="minorHAnsi"/>
      <w:lang w:eastAsia="en-US"/>
    </w:rPr>
  </w:style>
  <w:style w:type="paragraph" w:customStyle="1" w:styleId="32F9AB660C304189BF1DBB96609B70495">
    <w:name w:val="32F9AB660C304189BF1DBB96609B70495"/>
    <w:rsid w:val="00E0780D"/>
    <w:pPr>
      <w:spacing w:after="200" w:line="276" w:lineRule="auto"/>
    </w:pPr>
    <w:rPr>
      <w:rFonts w:eastAsiaTheme="minorHAnsi"/>
      <w:lang w:eastAsia="en-US"/>
    </w:rPr>
  </w:style>
  <w:style w:type="paragraph" w:customStyle="1" w:styleId="D1BCCFABD01D481AAC4F24A96D3742B05">
    <w:name w:val="D1BCCFABD01D481AAC4F24A96D3742B05"/>
    <w:rsid w:val="00E0780D"/>
    <w:pPr>
      <w:spacing w:after="200" w:line="276" w:lineRule="auto"/>
    </w:pPr>
    <w:rPr>
      <w:rFonts w:eastAsiaTheme="minorHAnsi"/>
      <w:lang w:eastAsia="en-US"/>
    </w:rPr>
  </w:style>
  <w:style w:type="paragraph" w:customStyle="1" w:styleId="A9E48210E105422B9B00E4307A83CC6F5">
    <w:name w:val="A9E48210E105422B9B00E4307A83CC6F5"/>
    <w:rsid w:val="00E0780D"/>
    <w:pPr>
      <w:spacing w:after="200" w:line="276" w:lineRule="auto"/>
    </w:pPr>
    <w:rPr>
      <w:rFonts w:eastAsiaTheme="minorHAnsi"/>
      <w:lang w:eastAsia="en-US"/>
    </w:rPr>
  </w:style>
  <w:style w:type="paragraph" w:customStyle="1" w:styleId="896A950520FE4CCC84A2BD40A5388F435">
    <w:name w:val="896A950520FE4CCC84A2BD40A5388F435"/>
    <w:rsid w:val="00E0780D"/>
    <w:pPr>
      <w:spacing w:after="200" w:line="276" w:lineRule="auto"/>
    </w:pPr>
    <w:rPr>
      <w:rFonts w:eastAsiaTheme="minorHAnsi"/>
      <w:lang w:eastAsia="en-US"/>
    </w:rPr>
  </w:style>
  <w:style w:type="paragraph" w:customStyle="1" w:styleId="3254977CDEEF4131BF613723728047255">
    <w:name w:val="3254977CDEEF4131BF613723728047255"/>
    <w:rsid w:val="00E0780D"/>
    <w:pPr>
      <w:spacing w:after="200" w:line="276" w:lineRule="auto"/>
    </w:pPr>
    <w:rPr>
      <w:rFonts w:eastAsiaTheme="minorHAnsi"/>
      <w:lang w:eastAsia="en-US"/>
    </w:rPr>
  </w:style>
  <w:style w:type="paragraph" w:customStyle="1" w:styleId="B7C480B282F1419A890D677B2991AAF95">
    <w:name w:val="B7C480B282F1419A890D677B2991AAF95"/>
    <w:rsid w:val="00E0780D"/>
    <w:pPr>
      <w:spacing w:after="200" w:line="276" w:lineRule="auto"/>
    </w:pPr>
    <w:rPr>
      <w:rFonts w:eastAsiaTheme="minorHAnsi"/>
      <w:lang w:eastAsia="en-US"/>
    </w:rPr>
  </w:style>
  <w:style w:type="paragraph" w:customStyle="1" w:styleId="0AF1742AC74E4078A4921D460EF6F3015">
    <w:name w:val="0AF1742AC74E4078A4921D460EF6F3015"/>
    <w:rsid w:val="00E0780D"/>
    <w:pPr>
      <w:spacing w:after="200" w:line="276" w:lineRule="auto"/>
      <w:ind w:left="720"/>
      <w:contextualSpacing/>
    </w:pPr>
    <w:rPr>
      <w:rFonts w:eastAsiaTheme="minorHAnsi"/>
      <w:lang w:eastAsia="en-US"/>
    </w:rPr>
  </w:style>
  <w:style w:type="paragraph" w:customStyle="1" w:styleId="EE6326E6F1734CEBA2196E8D4713E8AC5">
    <w:name w:val="EE6326E6F1734CEBA2196E8D4713E8AC5"/>
    <w:rsid w:val="00E0780D"/>
    <w:pPr>
      <w:spacing w:after="200" w:line="276" w:lineRule="auto"/>
      <w:ind w:left="720"/>
      <w:contextualSpacing/>
    </w:pPr>
    <w:rPr>
      <w:rFonts w:eastAsiaTheme="minorHAnsi"/>
      <w:lang w:eastAsia="en-US"/>
    </w:rPr>
  </w:style>
  <w:style w:type="paragraph" w:customStyle="1" w:styleId="7F664F6D78CB4CEA84C24B916D8CCDF25">
    <w:name w:val="7F664F6D78CB4CEA84C24B916D8CCDF25"/>
    <w:rsid w:val="00E0780D"/>
    <w:pPr>
      <w:spacing w:after="200" w:line="276" w:lineRule="auto"/>
      <w:ind w:left="720"/>
      <w:contextualSpacing/>
    </w:pPr>
    <w:rPr>
      <w:rFonts w:eastAsiaTheme="minorHAnsi"/>
      <w:lang w:eastAsia="en-US"/>
    </w:rPr>
  </w:style>
  <w:style w:type="paragraph" w:customStyle="1" w:styleId="6F584F218264417E8DC5BCB1D4AB2D395">
    <w:name w:val="6F584F218264417E8DC5BCB1D4AB2D395"/>
    <w:rsid w:val="00E0780D"/>
    <w:pPr>
      <w:spacing w:after="200" w:line="276" w:lineRule="auto"/>
      <w:ind w:left="720"/>
      <w:contextualSpacing/>
    </w:pPr>
    <w:rPr>
      <w:rFonts w:eastAsiaTheme="minorHAnsi"/>
      <w:lang w:eastAsia="en-US"/>
    </w:rPr>
  </w:style>
  <w:style w:type="paragraph" w:customStyle="1" w:styleId="AF5AFA362B7C4E2C846F932CD44AB7814">
    <w:name w:val="AF5AFA362B7C4E2C846F932CD44AB7814"/>
    <w:rsid w:val="00E0780D"/>
    <w:pPr>
      <w:spacing w:after="200" w:line="276" w:lineRule="auto"/>
      <w:ind w:left="720"/>
      <w:contextualSpacing/>
    </w:pPr>
    <w:rPr>
      <w:rFonts w:eastAsiaTheme="minorHAnsi"/>
      <w:lang w:eastAsia="en-US"/>
    </w:rPr>
  </w:style>
  <w:style w:type="paragraph" w:customStyle="1" w:styleId="A5D50F7CAB6B4E69929A0AA54CD9DD904">
    <w:name w:val="A5D50F7CAB6B4E69929A0AA54CD9DD904"/>
    <w:rsid w:val="00E0780D"/>
    <w:pPr>
      <w:spacing w:after="200" w:line="276" w:lineRule="auto"/>
      <w:ind w:left="720"/>
      <w:contextualSpacing/>
    </w:pPr>
    <w:rPr>
      <w:rFonts w:eastAsiaTheme="minorHAnsi"/>
      <w:lang w:eastAsia="en-US"/>
    </w:rPr>
  </w:style>
  <w:style w:type="paragraph" w:customStyle="1" w:styleId="DB05C9508F4E44E1B72726F9B91FA5F24">
    <w:name w:val="DB05C9508F4E44E1B72726F9B91FA5F24"/>
    <w:rsid w:val="00E0780D"/>
    <w:pPr>
      <w:spacing w:after="200" w:line="276" w:lineRule="auto"/>
      <w:ind w:left="720"/>
      <w:contextualSpacing/>
    </w:pPr>
    <w:rPr>
      <w:rFonts w:eastAsiaTheme="minorHAnsi"/>
      <w:lang w:eastAsia="en-US"/>
    </w:rPr>
  </w:style>
  <w:style w:type="paragraph" w:customStyle="1" w:styleId="EF7EF999BE7C40599B8EB31A4D2A84FC5">
    <w:name w:val="EF7EF999BE7C40599B8EB31A4D2A84FC5"/>
    <w:rsid w:val="00E0780D"/>
    <w:pPr>
      <w:spacing w:after="200" w:line="276" w:lineRule="auto"/>
    </w:pPr>
    <w:rPr>
      <w:rFonts w:eastAsiaTheme="minorHAnsi"/>
      <w:lang w:eastAsia="en-US"/>
    </w:rPr>
  </w:style>
  <w:style w:type="paragraph" w:customStyle="1" w:styleId="BD68376DEAAB405881B400F1A5D4AAAC5">
    <w:name w:val="BD68376DEAAB405881B400F1A5D4AAAC5"/>
    <w:rsid w:val="00E0780D"/>
    <w:pPr>
      <w:spacing w:after="200" w:line="276" w:lineRule="auto"/>
    </w:pPr>
    <w:rPr>
      <w:rFonts w:eastAsiaTheme="minorHAnsi"/>
      <w:lang w:eastAsia="en-US"/>
    </w:rPr>
  </w:style>
  <w:style w:type="paragraph" w:customStyle="1" w:styleId="98B632B6E2EC4317A19B91A50E818E085">
    <w:name w:val="98B632B6E2EC4317A19B91A50E818E085"/>
    <w:rsid w:val="00E0780D"/>
    <w:pPr>
      <w:spacing w:after="200" w:line="276" w:lineRule="auto"/>
    </w:pPr>
    <w:rPr>
      <w:rFonts w:eastAsiaTheme="minorHAnsi"/>
      <w:lang w:eastAsia="en-US"/>
    </w:rPr>
  </w:style>
  <w:style w:type="paragraph" w:customStyle="1" w:styleId="4BD38CAC4FF8475989D13BF2EA379117">
    <w:name w:val="4BD38CAC4FF8475989D13BF2EA379117"/>
    <w:rsid w:val="00E0780D"/>
    <w:pPr>
      <w:spacing w:after="200" w:line="276" w:lineRule="auto"/>
    </w:pPr>
    <w:rPr>
      <w:rFonts w:eastAsiaTheme="minorHAnsi"/>
      <w:lang w:eastAsia="en-US"/>
    </w:rPr>
  </w:style>
  <w:style w:type="paragraph" w:customStyle="1" w:styleId="B0DF840BA17147188A087FC2F748976A">
    <w:name w:val="B0DF840BA17147188A087FC2F748976A"/>
    <w:rsid w:val="00E0780D"/>
    <w:pPr>
      <w:spacing w:after="200" w:line="276" w:lineRule="auto"/>
    </w:pPr>
    <w:rPr>
      <w:rFonts w:eastAsiaTheme="minorHAnsi"/>
      <w:lang w:eastAsia="en-US"/>
    </w:rPr>
  </w:style>
  <w:style w:type="paragraph" w:customStyle="1" w:styleId="9BFC48B3CABE434592DF450ECBF7CE9C">
    <w:name w:val="9BFC48B3CABE434592DF450ECBF7CE9C"/>
    <w:rsid w:val="00E0780D"/>
    <w:pPr>
      <w:spacing w:after="200" w:line="276" w:lineRule="auto"/>
    </w:pPr>
    <w:rPr>
      <w:rFonts w:eastAsiaTheme="minorHAnsi"/>
      <w:lang w:eastAsia="en-US"/>
    </w:rPr>
  </w:style>
  <w:style w:type="paragraph" w:customStyle="1" w:styleId="9B85614EFA47490388643FA041366271">
    <w:name w:val="9B85614EFA47490388643FA041366271"/>
    <w:rsid w:val="00E0780D"/>
    <w:pPr>
      <w:spacing w:after="200" w:line="276" w:lineRule="auto"/>
    </w:pPr>
    <w:rPr>
      <w:rFonts w:eastAsiaTheme="minorHAnsi"/>
      <w:lang w:eastAsia="en-US"/>
    </w:rPr>
  </w:style>
  <w:style w:type="paragraph" w:customStyle="1" w:styleId="C954722AA46D467F82B4AA8DADD12ED6">
    <w:name w:val="C954722AA46D467F82B4AA8DADD12ED6"/>
    <w:rsid w:val="00E0780D"/>
    <w:pPr>
      <w:spacing w:after="200" w:line="276" w:lineRule="auto"/>
    </w:pPr>
    <w:rPr>
      <w:rFonts w:eastAsiaTheme="minorHAnsi"/>
      <w:lang w:eastAsia="en-US"/>
    </w:rPr>
  </w:style>
  <w:style w:type="paragraph" w:customStyle="1" w:styleId="6E47D3901BA14A629E71FD8E8C0A102C">
    <w:name w:val="6E47D3901BA14A629E71FD8E8C0A102C"/>
    <w:rsid w:val="00E0780D"/>
    <w:pPr>
      <w:spacing w:after="200" w:line="276" w:lineRule="auto"/>
    </w:pPr>
    <w:rPr>
      <w:rFonts w:eastAsiaTheme="minorHAnsi"/>
      <w:lang w:eastAsia="en-US"/>
    </w:rPr>
  </w:style>
  <w:style w:type="paragraph" w:customStyle="1" w:styleId="C960557174C5451287DAA02F7B7D58C5">
    <w:name w:val="C960557174C5451287DAA02F7B7D58C5"/>
    <w:rsid w:val="00E0780D"/>
    <w:pPr>
      <w:spacing w:after="200" w:line="276" w:lineRule="auto"/>
    </w:pPr>
    <w:rPr>
      <w:rFonts w:eastAsiaTheme="minorHAnsi"/>
      <w:lang w:eastAsia="en-US"/>
    </w:rPr>
  </w:style>
  <w:style w:type="paragraph" w:customStyle="1" w:styleId="47F742A2CE3A4AAEA3D5EB0A5D76AB9F">
    <w:name w:val="47F742A2CE3A4AAEA3D5EB0A5D76AB9F"/>
    <w:rsid w:val="00E0780D"/>
    <w:pPr>
      <w:spacing w:after="200" w:line="276" w:lineRule="auto"/>
    </w:pPr>
    <w:rPr>
      <w:rFonts w:eastAsiaTheme="minorHAnsi"/>
      <w:lang w:eastAsia="en-US"/>
    </w:rPr>
  </w:style>
  <w:style w:type="paragraph" w:customStyle="1" w:styleId="356E2F108173420D97D081BCEDF14926">
    <w:name w:val="356E2F108173420D97D081BCEDF14926"/>
    <w:rsid w:val="00E0780D"/>
    <w:pPr>
      <w:spacing w:after="200" w:line="276" w:lineRule="auto"/>
    </w:pPr>
    <w:rPr>
      <w:rFonts w:eastAsiaTheme="minorHAnsi"/>
      <w:lang w:eastAsia="en-US"/>
    </w:rPr>
  </w:style>
  <w:style w:type="paragraph" w:customStyle="1" w:styleId="DB18FA0C0D094FF6B268E56B6C00CFEE5">
    <w:name w:val="DB18FA0C0D094FF6B268E56B6C00CFEE5"/>
    <w:rsid w:val="00E0780D"/>
    <w:pPr>
      <w:spacing w:after="200" w:line="276" w:lineRule="auto"/>
    </w:pPr>
    <w:rPr>
      <w:rFonts w:eastAsiaTheme="minorHAnsi"/>
      <w:lang w:eastAsia="en-US"/>
    </w:rPr>
  </w:style>
  <w:style w:type="paragraph" w:customStyle="1" w:styleId="39E10C378A554ACCB9900948C03B7AC55">
    <w:name w:val="39E10C378A554ACCB9900948C03B7AC55"/>
    <w:rsid w:val="00E0780D"/>
    <w:pPr>
      <w:spacing w:after="200" w:line="276" w:lineRule="auto"/>
    </w:pPr>
    <w:rPr>
      <w:rFonts w:eastAsiaTheme="minorHAnsi"/>
      <w:lang w:eastAsia="en-US"/>
    </w:rPr>
  </w:style>
  <w:style w:type="paragraph" w:customStyle="1" w:styleId="E110A35056C64C399DF5C8BF65586ABE5">
    <w:name w:val="E110A35056C64C399DF5C8BF65586ABE5"/>
    <w:rsid w:val="00E0780D"/>
    <w:pPr>
      <w:spacing w:after="200" w:line="276" w:lineRule="auto"/>
    </w:pPr>
    <w:rPr>
      <w:rFonts w:eastAsiaTheme="minorHAnsi"/>
      <w:lang w:eastAsia="en-US"/>
    </w:rPr>
  </w:style>
  <w:style w:type="paragraph" w:customStyle="1" w:styleId="1C755A2CA24C4796A2404B27F26EC9C35">
    <w:name w:val="1C755A2CA24C4796A2404B27F26EC9C35"/>
    <w:rsid w:val="00E0780D"/>
    <w:pPr>
      <w:spacing w:after="200" w:line="276" w:lineRule="auto"/>
    </w:pPr>
    <w:rPr>
      <w:rFonts w:eastAsiaTheme="minorHAnsi"/>
      <w:lang w:eastAsia="en-US"/>
    </w:rPr>
  </w:style>
  <w:style w:type="paragraph" w:customStyle="1" w:styleId="3313C436C1554B40BE0007EEB8982ACD5">
    <w:name w:val="3313C436C1554B40BE0007EEB8982ACD5"/>
    <w:rsid w:val="00E0780D"/>
    <w:pPr>
      <w:spacing w:after="200" w:line="276" w:lineRule="auto"/>
    </w:pPr>
    <w:rPr>
      <w:rFonts w:eastAsiaTheme="minorHAnsi"/>
      <w:lang w:eastAsia="en-US"/>
    </w:rPr>
  </w:style>
  <w:style w:type="paragraph" w:customStyle="1" w:styleId="7D332CFB390C436F9677F9B0EFF4608F5">
    <w:name w:val="7D332CFB390C436F9677F9B0EFF4608F5"/>
    <w:rsid w:val="00E0780D"/>
    <w:pPr>
      <w:spacing w:after="200" w:line="276" w:lineRule="auto"/>
    </w:pPr>
    <w:rPr>
      <w:rFonts w:eastAsiaTheme="minorHAnsi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1BA401-0C95-46EA-8F02-492D4ECA0B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2021_Mal-pa-soknad-om-mindre-reguleringsendring heimesida.dotx</Template>
  <TotalTime>79</TotalTime>
  <Pages>6</Pages>
  <Words>892</Words>
  <Characters>4733</Characters>
  <Application>Microsoft Office Word</Application>
  <DocSecurity>0</DocSecurity>
  <Lines>39</Lines>
  <Paragraphs>11</Paragraphs>
  <ScaleCrop>false</ScaleCrop>
  <HeadingPairs>
    <vt:vector size="4" baseType="variant">
      <vt:variant>
        <vt:lpstr>Tittel</vt:lpstr>
      </vt:variant>
      <vt:variant>
        <vt:i4>1</vt:i4>
      </vt:variant>
      <vt:variant>
        <vt:lpstr>Overskrifter</vt:lpstr>
      </vt:variant>
      <vt:variant>
        <vt:i4>22</vt:i4>
      </vt:variant>
    </vt:vector>
  </HeadingPairs>
  <TitlesOfParts>
    <vt:vector size="23" baseType="lpstr">
      <vt:lpstr/>
      <vt:lpstr>Samandrag av endringa </vt:lpstr>
      <vt:lpstr>Nøkkelopplysingar</vt:lpstr>
      <vt:lpstr>Intensjonar og mål med endringa</vt:lpstr>
      <vt:lpstr>    Kvalitetar som endringa bidreg med </vt:lpstr>
      <vt:lpstr>    Tidlegare vedtak og reguleringsendringar</vt:lpstr>
      <vt:lpstr>Planprosessen</vt:lpstr>
      <vt:lpstr>    Oppstartsmøte</vt:lpstr>
      <vt:lpstr>    Undervegsmøte</vt:lpstr>
      <vt:lpstr>Gjeldande reguleringsplan</vt:lpstr>
      <vt:lpstr>    Tidlegare reguleringsendring</vt:lpstr>
      <vt:lpstr>Skildring av planområdet</vt:lpstr>
      <vt:lpstr>Skildring av reguleringsendringa</vt:lpstr>
      <vt:lpstr>    Følgjande endringar er innarbeidd i plankartet:</vt:lpstr>
      <vt:lpstr>    Følgjande endringar er innarbeidd i føresegnene:</vt:lpstr>
      <vt:lpstr>    Vurdering av endringa </vt:lpstr>
      <vt:lpstr>Konsekvensar av reguleringsendringa</vt:lpstr>
      <vt:lpstr>    Barn og unges interesser</vt:lpstr>
      <vt:lpstr>    Terreng og landskap</vt:lpstr>
      <vt:lpstr>    Folkehelse og friluftsliv</vt:lpstr>
      <vt:lpstr>    Kulturminne</vt:lpstr>
      <vt:lpstr>    Naturressursar og naturmangfaldslova</vt:lpstr>
      <vt:lpstr>    Trafikktryggleik</vt:lpstr>
    </vt:vector>
  </TitlesOfParts>
  <Company>Fjell kommune</Company>
  <LinksUpToDate>false</LinksUpToDate>
  <CharactersWithSpaces>5614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Mal-pa-soknad-om-mindre-reguleringsendring heimesida</dc:title>
  <dc:creator>vidar.johnsen@bykle.kommune.no</dc:creator>
  <cp:lastModifiedBy>Vidar Johnsen</cp:lastModifiedBy>
  <cp:revision>8</cp:revision>
  <dcterms:created xsi:type="dcterms:W3CDTF">2021-05-03T12:08:00Z</dcterms:created>
  <dcterms:modified xsi:type="dcterms:W3CDTF">2021-08-18T09:42:00Z</dcterms:modified>
</cp:coreProperties>
</file>